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DD6F4" w14:textId="5AA12342" w:rsidR="00EB3461" w:rsidRPr="00664788" w:rsidRDefault="00AF0594" w:rsidP="00AF0594">
      <w:pPr>
        <w:pStyle w:val="Nzev"/>
      </w:pPr>
      <w:r w:rsidRPr="00664788"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72D290C3" wp14:editId="4725249E">
                <wp:simplePos x="0" y="0"/>
                <wp:positionH relativeFrom="page">
                  <wp:posOffset>6222365</wp:posOffset>
                </wp:positionH>
                <wp:positionV relativeFrom="page">
                  <wp:posOffset>427355</wp:posOffset>
                </wp:positionV>
                <wp:extent cx="3681095" cy="102933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A29D9" w14:textId="7D244265" w:rsidR="00AF0594" w:rsidRDefault="00AF0594" w:rsidP="00AF0594">
                            <w:pPr>
                              <w:pStyle w:val="Titlebartext"/>
                              <w:ind w:left="360"/>
                              <w:rPr>
                                <w:rFonts w:ascii="Roboto Condensed Light" w:hAnsi="Roboto Condensed Light"/>
                                <w:lang w:val="cs-CZ"/>
                              </w:rPr>
                            </w:pPr>
                            <w:r>
                              <w:rPr>
                                <w:rFonts w:ascii="Impact" w:hAnsi="Impact"/>
                                <w:lang w:val="cs-CZ"/>
                              </w:rPr>
                              <w:t>Jak checklist používat?</w:t>
                            </w:r>
                            <w:r>
                              <w:rPr>
                                <w:rFonts w:ascii="Impact" w:hAnsi="Impact"/>
                                <w:lang w:val="cs-CZ"/>
                              </w:rPr>
                              <w:br/>
                            </w:r>
                          </w:p>
                          <w:p w14:paraId="7D733F3F" w14:textId="4203E1CC" w:rsidR="00AF0594" w:rsidRPr="00AF0594" w:rsidRDefault="00AF0594" w:rsidP="00AF0594">
                            <w:pPr>
                              <w:pStyle w:val="Titlebartext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Roboto Condensed Light" w:hAnsi="Roboto Condensed Light"/>
                                <w:lang w:val="cs-CZ"/>
                              </w:rPr>
                            </w:pPr>
                            <w:r w:rsidRPr="00AF0594">
                              <w:rPr>
                                <w:rFonts w:ascii="Roboto Condensed Light" w:hAnsi="Roboto Condensed Light"/>
                                <w:lang w:val="cs-CZ"/>
                              </w:rPr>
                              <w:t>Naplánovat na každý týden činnosti a zapsat je sem.</w:t>
                            </w:r>
                          </w:p>
                          <w:p w14:paraId="3ABF5CBA" w14:textId="1870FF6E" w:rsidR="00AF0594" w:rsidRPr="00AF0594" w:rsidRDefault="00AF0594" w:rsidP="00AF0594">
                            <w:pPr>
                              <w:pStyle w:val="Titlebartext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Roboto Condensed Light" w:hAnsi="Roboto Condensed Light"/>
                                <w:lang w:val="cs-CZ"/>
                              </w:rPr>
                            </w:pPr>
                            <w:r w:rsidRPr="00AF0594">
                              <w:rPr>
                                <w:rFonts w:ascii="Roboto Condensed Light" w:hAnsi="Roboto Condensed Light"/>
                                <w:lang w:val="cs-CZ"/>
                              </w:rPr>
                              <w:t>Každý den odškrtat splněné/dodržené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290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89.95pt;margin-top:33.65pt;width:289.85pt;height:81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" filled="f" stroked="f">
                <v:textbox inset=",7.2pt,,7.2pt">
                  <w:txbxContent>
                    <w:p w14:paraId="29FA29D9" w14:textId="7D244265" w:rsidR="00AF0594" w:rsidRDefault="00AF0594" w:rsidP="00AF0594">
                      <w:pPr>
                        <w:pStyle w:val="Titlebartext"/>
                        <w:ind w:left="360"/>
                        <w:rPr>
                          <w:rFonts w:ascii="Roboto Condensed Light" w:hAnsi="Roboto Condensed Light"/>
                          <w:lang w:val="cs-CZ"/>
                        </w:rPr>
                      </w:pPr>
                      <w:r>
                        <w:rPr>
                          <w:rFonts w:ascii="Impact" w:hAnsi="Impact"/>
                          <w:lang w:val="cs-CZ"/>
                        </w:rPr>
                        <w:t>Jak checklist používat?</w:t>
                      </w:r>
                      <w:r>
                        <w:rPr>
                          <w:rFonts w:ascii="Impact" w:hAnsi="Impact"/>
                          <w:lang w:val="cs-CZ"/>
                        </w:rPr>
                        <w:br/>
                      </w:r>
                    </w:p>
                    <w:p w14:paraId="7D733F3F" w14:textId="4203E1CC" w:rsidR="00AF0594" w:rsidRPr="00AF0594" w:rsidRDefault="00AF0594" w:rsidP="00AF0594">
                      <w:pPr>
                        <w:pStyle w:val="Titlebartext"/>
                        <w:numPr>
                          <w:ilvl w:val="0"/>
                          <w:numId w:val="11"/>
                        </w:numPr>
                        <w:rPr>
                          <w:rFonts w:ascii="Roboto Condensed Light" w:hAnsi="Roboto Condensed Light"/>
                          <w:lang w:val="cs-CZ"/>
                        </w:rPr>
                      </w:pPr>
                      <w:r w:rsidRPr="00AF0594">
                        <w:rPr>
                          <w:rFonts w:ascii="Roboto Condensed Light" w:hAnsi="Roboto Condensed Light"/>
                          <w:lang w:val="cs-CZ"/>
                        </w:rPr>
                        <w:t>Naplánovat na každý týden činnosti a zapsat je sem.</w:t>
                      </w:r>
                    </w:p>
                    <w:p w14:paraId="3ABF5CBA" w14:textId="1870FF6E" w:rsidR="00AF0594" w:rsidRPr="00AF0594" w:rsidRDefault="00AF0594" w:rsidP="00AF0594">
                      <w:pPr>
                        <w:pStyle w:val="Titlebartext"/>
                        <w:numPr>
                          <w:ilvl w:val="0"/>
                          <w:numId w:val="11"/>
                        </w:numPr>
                        <w:rPr>
                          <w:rFonts w:ascii="Roboto Condensed Light" w:hAnsi="Roboto Condensed Light"/>
                          <w:lang w:val="cs-CZ"/>
                        </w:rPr>
                      </w:pPr>
                      <w:r w:rsidRPr="00AF0594">
                        <w:rPr>
                          <w:rFonts w:ascii="Roboto Condensed Light" w:hAnsi="Roboto Condensed Light"/>
                          <w:lang w:val="cs-CZ"/>
                        </w:rPr>
                        <w:t>Každý den odškrtat splněné/dodržené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EC5A58" w:rsidRPr="00664788"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54FC3BB3" wp14:editId="6B8B144C">
                <wp:simplePos x="0" y="0"/>
                <wp:positionH relativeFrom="page">
                  <wp:posOffset>-118745</wp:posOffset>
                </wp:positionH>
                <wp:positionV relativeFrom="page">
                  <wp:posOffset>347345</wp:posOffset>
                </wp:positionV>
                <wp:extent cx="10325100" cy="1143000"/>
                <wp:effectExtent l="0" t="33020" r="4445" b="33655"/>
                <wp:wrapNone/>
                <wp:docPr id="3" name="Group 7" descr="Decorative header background with arrow" title="Backgroun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0" cy="1143000"/>
                          <a:chOff x="-187" y="547"/>
                          <a:chExt cx="16260" cy="1800"/>
                        </a:xfrm>
                      </wpg:grpSpPr>
                      <wps:wsp>
                        <wps:cNvPr id="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C086D" id="Group 7" o:spid="_x0000_s1026" alt="Název: Background  – Popis: Decorative header background with arrow" style="position:absolute;margin-left:-9.35pt;margin-top:27.35pt;width:813pt;height:90pt;z-index:-251652096;mso-position-horizontal-relative:page;mso-position-vertical-relative:page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">
                <v:rect id="Rectangle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EC5A58" w:rsidRPr="00664788"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1969262" wp14:editId="1D13205A">
                <wp:simplePos x="0" y="0"/>
                <wp:positionH relativeFrom="page">
                  <wp:posOffset>3870960</wp:posOffset>
                </wp:positionH>
                <wp:positionV relativeFrom="page">
                  <wp:posOffset>385445</wp:posOffset>
                </wp:positionV>
                <wp:extent cx="1757045" cy="102933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E985D" w14:textId="55E7463D" w:rsidR="00B34FAD" w:rsidRPr="00AF0594" w:rsidRDefault="00AF0594" w:rsidP="00AF0594">
                            <w:pPr>
                              <w:pStyle w:val="tableheaddark"/>
                              <w:rPr>
                                <w:sz w:val="44"/>
                                <w:szCs w:val="44"/>
                                <w:lang w:val="cs-CZ"/>
                              </w:rPr>
                            </w:pPr>
                            <w:r w:rsidRPr="00AF0594">
                              <w:rPr>
                                <w:sz w:val="44"/>
                                <w:szCs w:val="44"/>
                                <w:lang w:val="cs-CZ"/>
                              </w:rPr>
                              <w:t xml:space="preserve">Základní checklist 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69262" id="_x0000_s1027" type="#_x0000_t202" style="position:absolute;left:0;text-align:left;margin-left:304.8pt;margin-top:30.35pt;width:138.35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" filled="f" stroked="f">
                <v:textbox inset=",7.2pt,,7.2pt">
                  <w:txbxContent>
                    <w:p w14:paraId="02AE985D" w14:textId="55E7463D" w:rsidR="00B34FAD" w:rsidRPr="00AF0594" w:rsidRDefault="00AF0594" w:rsidP="00AF0594">
                      <w:pPr>
                        <w:pStyle w:val="tableheaddark"/>
                        <w:rPr>
                          <w:sz w:val="44"/>
                          <w:szCs w:val="44"/>
                          <w:lang w:val="cs-CZ"/>
                        </w:rPr>
                      </w:pPr>
                      <w:r w:rsidRPr="00AF0594">
                        <w:rPr>
                          <w:sz w:val="44"/>
                          <w:szCs w:val="44"/>
                          <w:lang w:val="cs-CZ"/>
                        </w:rPr>
                        <w:t xml:space="preserve">Základní checklist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495947">
        <w:t xml:space="preserve">   </w:t>
      </w:r>
      <w:r w:rsidR="00495947">
        <w:tab/>
      </w:r>
      <w:r w:rsidR="00D3097C">
        <w:t>Petr</w:t>
      </w:r>
    </w:p>
    <w:tbl>
      <w:tblPr>
        <w:tblStyle w:val="Prosttabulka5"/>
        <w:tblW w:w="0" w:type="auto"/>
        <w:tblLook w:val="04A0" w:firstRow="1" w:lastRow="0" w:firstColumn="1" w:lastColumn="0" w:noHBand="0" w:noVBand="1"/>
        <w:tblCaption w:val="Table"/>
        <w:tblDescription w:val="Table with checklist for a healthy lifestyle plan for each day of the week"/>
      </w:tblPr>
      <w:tblGrid>
        <w:gridCol w:w="5379"/>
        <w:gridCol w:w="690"/>
        <w:gridCol w:w="749"/>
        <w:gridCol w:w="809"/>
        <w:gridCol w:w="750"/>
        <w:gridCol w:w="735"/>
        <w:gridCol w:w="744"/>
        <w:gridCol w:w="750"/>
        <w:gridCol w:w="235"/>
        <w:gridCol w:w="3554"/>
      </w:tblGrid>
      <w:tr w:rsidR="00D04CC3" w:rsidRPr="00664788" w14:paraId="70FD3E95" w14:textId="77777777" w:rsidTr="004959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06" w:type="dxa"/>
            <w:gridSpan w:val="8"/>
          </w:tcPr>
          <w:p w14:paraId="022F9468" w14:textId="7B79B52F" w:rsidR="00D04CC3" w:rsidRPr="00664788" w:rsidRDefault="00D04CC3" w:rsidP="007A734A">
            <w:pPr>
              <w:pStyle w:val="tableheaddark"/>
              <w:spacing w:before="0" w:after="0"/>
              <w:jc w:val="left"/>
            </w:pPr>
          </w:p>
        </w:tc>
        <w:tc>
          <w:tcPr>
            <w:tcW w:w="235" w:type="dxa"/>
          </w:tcPr>
          <w:p w14:paraId="765D03BD" w14:textId="77777777" w:rsidR="00D04CC3" w:rsidRPr="00664788" w:rsidRDefault="00D04CC3" w:rsidP="006428A1">
            <w:pPr>
              <w:spacing w:before="40" w:after="4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  <w:sdt>
          <w:sdtPr>
            <w:id w:val="711769819"/>
            <w:placeholder>
              <w:docPart w:val="92B2C2A3C9AC4D79AB18B1D595A55D3A"/>
            </w:placeholder>
            <w:temporary/>
            <w:showingPlcHdr/>
            <w15:appearance w15:val="hidden"/>
          </w:sdtPr>
          <w:sdtContent>
            <w:tc>
              <w:tcPr>
                <w:tcW w:w="3554" w:type="dxa"/>
              </w:tcPr>
              <w:p w14:paraId="69655F13" w14:textId="77777777" w:rsidR="00D04CC3" w:rsidRPr="00664788" w:rsidRDefault="00664788" w:rsidP="00664788">
                <w:pPr>
                  <w:pStyle w:val="tableheadwhit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664788">
                  <w:t>Other wellness tips</w:t>
                </w:r>
              </w:p>
            </w:tc>
          </w:sdtContent>
        </w:sdt>
      </w:tr>
      <w:tr w:rsidR="00664788" w:rsidRPr="00664788" w14:paraId="74986362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3E56BC6F" w14:textId="77777777" w:rsidR="00EF676B" w:rsidRPr="00664788" w:rsidRDefault="00875A36" w:rsidP="00ED49D2">
            <w:pPr>
              <w:pStyle w:val="largetext"/>
              <w:jc w:val="left"/>
            </w:pPr>
            <w:r>
              <w:t>Činnost</w:t>
            </w:r>
            <w:r w:rsidR="00ED49D2">
              <w:t>i</w:t>
            </w:r>
            <w:r>
              <w:t xml:space="preserve"> | Strava | Aktivita</w:t>
            </w:r>
          </w:p>
        </w:tc>
        <w:tc>
          <w:tcPr>
            <w:tcW w:w="690" w:type="dxa"/>
          </w:tcPr>
          <w:p w14:paraId="2087D427" w14:textId="66A10544" w:rsidR="00EF676B" w:rsidRPr="00664788" w:rsidRDefault="00875A36" w:rsidP="00664788">
            <w:pPr>
              <w:pStyle w:val="larg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</w:t>
            </w:r>
          </w:p>
        </w:tc>
        <w:tc>
          <w:tcPr>
            <w:tcW w:w="749" w:type="dxa"/>
          </w:tcPr>
          <w:p w14:paraId="15E2B03E" w14:textId="56EF6D53" w:rsidR="00EF676B" w:rsidRPr="00664788" w:rsidRDefault="00875A36" w:rsidP="00664788">
            <w:pPr>
              <w:pStyle w:val="larg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Út</w:t>
            </w:r>
          </w:p>
        </w:tc>
        <w:tc>
          <w:tcPr>
            <w:tcW w:w="809" w:type="dxa"/>
          </w:tcPr>
          <w:p w14:paraId="348FE65C" w14:textId="47509F5B" w:rsidR="00EF676B" w:rsidRPr="00664788" w:rsidRDefault="00875A36" w:rsidP="00664788">
            <w:pPr>
              <w:pStyle w:val="larg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</w:t>
            </w:r>
          </w:p>
        </w:tc>
        <w:tc>
          <w:tcPr>
            <w:tcW w:w="750" w:type="dxa"/>
          </w:tcPr>
          <w:p w14:paraId="0F8514DE" w14:textId="48995A9C" w:rsidR="00EF676B" w:rsidRPr="00664788" w:rsidRDefault="00875A36" w:rsidP="00664788">
            <w:pPr>
              <w:pStyle w:val="larg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Čt</w:t>
            </w:r>
          </w:p>
        </w:tc>
        <w:tc>
          <w:tcPr>
            <w:tcW w:w="735" w:type="dxa"/>
          </w:tcPr>
          <w:p w14:paraId="7F7E3A06" w14:textId="3A5B00A5" w:rsidR="00EF676B" w:rsidRPr="00664788" w:rsidRDefault="00875A36" w:rsidP="00664788">
            <w:pPr>
              <w:pStyle w:val="larg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Pá</w:t>
            </w:r>
          </w:p>
        </w:tc>
        <w:tc>
          <w:tcPr>
            <w:tcW w:w="744" w:type="dxa"/>
          </w:tcPr>
          <w:p w14:paraId="2884ECEB" w14:textId="11FA5F6B" w:rsidR="00EF676B" w:rsidRPr="00664788" w:rsidRDefault="00875A36" w:rsidP="00664788">
            <w:pPr>
              <w:pStyle w:val="larg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So</w:t>
            </w:r>
          </w:p>
        </w:tc>
        <w:tc>
          <w:tcPr>
            <w:tcW w:w="750" w:type="dxa"/>
          </w:tcPr>
          <w:p w14:paraId="0E81CD37" w14:textId="591AD3A7" w:rsidR="00EF676B" w:rsidRPr="00664788" w:rsidRDefault="00875A36" w:rsidP="00664788">
            <w:pPr>
              <w:pStyle w:val="larg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</w:t>
            </w:r>
          </w:p>
        </w:tc>
        <w:tc>
          <w:tcPr>
            <w:tcW w:w="235" w:type="dxa"/>
          </w:tcPr>
          <w:p w14:paraId="24AA624B" w14:textId="77777777" w:rsidR="00EF676B" w:rsidRPr="00664788" w:rsidRDefault="00EF676B" w:rsidP="006428A1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3554" w:type="dxa"/>
            <w:vMerge w:val="restart"/>
          </w:tcPr>
          <w:p w14:paraId="41C881CA" w14:textId="56C5D68A" w:rsidR="00EF676B" w:rsidRPr="00495947" w:rsidRDefault="00495947" w:rsidP="00495947">
            <w:pPr>
              <w:pStyle w:val="numberedtextl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 w:rsidRPr="00495947">
              <w:rPr>
                <w:color w:val="333639" w:themeColor="text1" w:themeShade="80"/>
              </w:rPr>
              <w:t>Sleduj</w:t>
            </w:r>
            <w:r w:rsidR="002163B8">
              <w:rPr>
                <w:color w:val="333639" w:themeColor="text1" w:themeShade="80"/>
              </w:rPr>
              <w:t>i</w:t>
            </w:r>
            <w:r w:rsidRPr="00495947">
              <w:rPr>
                <w:color w:val="333639" w:themeColor="text1" w:themeShade="80"/>
              </w:rPr>
              <w:t xml:space="preserve"> </w:t>
            </w:r>
            <w:r w:rsidR="00BE60C0">
              <w:rPr>
                <w:color w:val="333639" w:themeColor="text1" w:themeShade="80"/>
              </w:rPr>
              <w:t xml:space="preserve">Dr. </w:t>
            </w:r>
            <w:r w:rsidRPr="00495947">
              <w:rPr>
                <w:color w:val="333639" w:themeColor="text1" w:themeShade="80"/>
              </w:rPr>
              <w:t xml:space="preserve">Berga </w:t>
            </w:r>
          </w:p>
          <w:p w14:paraId="16F51024" w14:textId="7FE0BE51" w:rsidR="00495947" w:rsidRPr="00495947" w:rsidRDefault="00495947" w:rsidP="00495947">
            <w:pPr>
              <w:pStyle w:val="numberedtextl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 w:rsidRPr="00495947">
              <w:rPr>
                <w:color w:val="333639" w:themeColor="text1" w:themeShade="80"/>
              </w:rPr>
              <w:t>Zapisuj</w:t>
            </w:r>
            <w:r w:rsidR="002163B8">
              <w:rPr>
                <w:color w:val="333639" w:themeColor="text1" w:themeShade="80"/>
              </w:rPr>
              <w:t>i</w:t>
            </w:r>
            <w:r w:rsidRPr="00495947">
              <w:rPr>
                <w:color w:val="333639" w:themeColor="text1" w:themeShade="80"/>
              </w:rPr>
              <w:t xml:space="preserve"> zdařilé recepty</w:t>
            </w:r>
          </w:p>
          <w:p w14:paraId="16ECC640" w14:textId="2EE9CD6B" w:rsidR="00495947" w:rsidRPr="00495947" w:rsidRDefault="00495947" w:rsidP="00495947">
            <w:pPr>
              <w:pStyle w:val="numberedtextl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 w:rsidRPr="00495947">
              <w:rPr>
                <w:color w:val="333639" w:themeColor="text1" w:themeShade="80"/>
              </w:rPr>
              <w:t>Děl</w:t>
            </w:r>
            <w:r w:rsidR="002163B8">
              <w:rPr>
                <w:color w:val="333639" w:themeColor="text1" w:themeShade="80"/>
              </w:rPr>
              <w:t>ám</w:t>
            </w:r>
            <w:r w:rsidRPr="00495947">
              <w:rPr>
                <w:color w:val="333639" w:themeColor="text1" w:themeShade="80"/>
              </w:rPr>
              <w:t xml:space="preserve"> pořádek v souborech, věcech, procesech i checklistech</w:t>
            </w:r>
          </w:p>
          <w:p w14:paraId="11E1457E" w14:textId="322DB664" w:rsidR="00495947" w:rsidRDefault="00495947" w:rsidP="00495947">
            <w:pPr>
              <w:pStyle w:val="numberedtextl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 w:rsidRPr="00495947">
              <w:rPr>
                <w:color w:val="333639" w:themeColor="text1" w:themeShade="80"/>
              </w:rPr>
              <w:t>Ve vztahu ke komukoliv má</w:t>
            </w:r>
            <w:r w:rsidR="002163B8">
              <w:rPr>
                <w:color w:val="333639" w:themeColor="text1" w:themeShade="80"/>
              </w:rPr>
              <w:t xml:space="preserve">m </w:t>
            </w:r>
            <w:r w:rsidRPr="00495947">
              <w:rPr>
                <w:color w:val="333639" w:themeColor="text1" w:themeShade="80"/>
              </w:rPr>
              <w:t>100%</w:t>
            </w:r>
            <w:r w:rsidR="002163B8">
              <w:rPr>
                <w:color w:val="333639" w:themeColor="text1" w:themeShade="80"/>
              </w:rPr>
              <w:t>-ní</w:t>
            </w:r>
            <w:r w:rsidRPr="00495947">
              <w:rPr>
                <w:color w:val="333639" w:themeColor="text1" w:themeShade="80"/>
              </w:rPr>
              <w:t xml:space="preserve"> zodpovědnost</w:t>
            </w:r>
            <w:r w:rsidR="002163B8">
              <w:rPr>
                <w:color w:val="333639" w:themeColor="text1" w:themeShade="80"/>
              </w:rPr>
              <w:t>, ne 50/50.</w:t>
            </w:r>
          </w:p>
          <w:p w14:paraId="1EBAD5F9" w14:textId="3188E329" w:rsidR="00B20372" w:rsidRDefault="00B20372" w:rsidP="00495947">
            <w:pPr>
              <w:pStyle w:val="numberedtextl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>
              <w:rPr>
                <w:color w:val="333639" w:themeColor="text1" w:themeShade="80"/>
              </w:rPr>
              <w:t>Používám POMODORO</w:t>
            </w:r>
            <w:r w:rsidR="00BC0D57">
              <w:rPr>
                <w:color w:val="333639" w:themeColor="text1" w:themeShade="80"/>
              </w:rPr>
              <w:t>!</w:t>
            </w:r>
          </w:p>
          <w:p w14:paraId="14A2FB92" w14:textId="0E2C5E17" w:rsidR="009F27C5" w:rsidRDefault="009F27C5" w:rsidP="00495947">
            <w:pPr>
              <w:pStyle w:val="numberedtextl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>
              <w:rPr>
                <w:color w:val="333639" w:themeColor="text1" w:themeShade="80"/>
              </w:rPr>
              <w:t>Bílý šum</w:t>
            </w:r>
            <w:r w:rsidR="00AF0594">
              <w:rPr>
                <w:color w:val="333639" w:themeColor="text1" w:themeShade="80"/>
              </w:rPr>
              <w:t xml:space="preserve"> pro zklidnění</w:t>
            </w:r>
          </w:p>
          <w:p w14:paraId="7AFB5BE3" w14:textId="22DC7A16" w:rsidR="00B20372" w:rsidRDefault="00B20372" w:rsidP="00495947">
            <w:pPr>
              <w:pStyle w:val="numberedtextl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>
              <w:rPr>
                <w:color w:val="333639" w:themeColor="text1" w:themeShade="80"/>
              </w:rPr>
              <w:t>Google Calendar</w:t>
            </w:r>
            <w:r w:rsidR="00BC0D57">
              <w:rPr>
                <w:color w:val="333639" w:themeColor="text1" w:themeShade="80"/>
              </w:rPr>
              <w:t xml:space="preserve"> + Task + Keep</w:t>
            </w:r>
          </w:p>
          <w:p w14:paraId="54DB74CC" w14:textId="3411FFA3" w:rsidR="00E72BE1" w:rsidRDefault="00BC0D57" w:rsidP="00495947">
            <w:pPr>
              <w:pStyle w:val="numberedtextl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>
              <w:rPr>
                <w:color w:val="333639" w:themeColor="text1" w:themeShade="80"/>
              </w:rPr>
              <w:t>Další</w:t>
            </w:r>
            <w:r w:rsidR="00E72BE1">
              <w:rPr>
                <w:color w:val="333639" w:themeColor="text1" w:themeShade="80"/>
              </w:rPr>
              <w:t xml:space="preserve"> </w:t>
            </w:r>
            <w:r>
              <w:rPr>
                <w:color w:val="333639" w:themeColor="text1" w:themeShade="80"/>
              </w:rPr>
              <w:t>C</w:t>
            </w:r>
            <w:r w:rsidR="00E72BE1">
              <w:rPr>
                <w:color w:val="333639" w:themeColor="text1" w:themeShade="80"/>
              </w:rPr>
              <w:t>hecklist</w:t>
            </w:r>
            <w:r>
              <w:rPr>
                <w:color w:val="333639" w:themeColor="text1" w:themeShade="80"/>
              </w:rPr>
              <w:t>y</w:t>
            </w:r>
          </w:p>
          <w:p w14:paraId="3C9FC889" w14:textId="77777777" w:rsidR="009F27C5" w:rsidRDefault="009F27C5" w:rsidP="009F27C5">
            <w:pPr>
              <w:pStyle w:val="numberedtextligh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</w:p>
          <w:p w14:paraId="7142CE3E" w14:textId="2AAE6724" w:rsidR="005E02D7" w:rsidRDefault="009C042A" w:rsidP="005E02D7">
            <w:pPr>
              <w:pStyle w:val="numberedtextligh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 w:rsidRPr="005E02D7">
              <w:rPr>
                <w:color w:val="333639" w:themeColor="text1" w:themeShade="80"/>
              </w:rPr>
              <w:t>Fermentované potraviny</w:t>
            </w:r>
            <w:r w:rsidR="005F1081">
              <w:rPr>
                <w:color w:val="333639" w:themeColor="text1" w:themeShade="80"/>
              </w:rPr>
              <w:t>.</w:t>
            </w:r>
            <w:r w:rsidRPr="005E02D7">
              <w:rPr>
                <w:color w:val="333639" w:themeColor="text1" w:themeShade="80"/>
              </w:rPr>
              <w:t xml:space="preserve"> </w:t>
            </w:r>
          </w:p>
          <w:p w14:paraId="0878B31F" w14:textId="2C67F1A7" w:rsidR="009F27C5" w:rsidRPr="005E02D7" w:rsidRDefault="009F27C5" w:rsidP="005E02D7">
            <w:pPr>
              <w:pStyle w:val="numberedtextligh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 w:rsidRPr="005E02D7">
              <w:rPr>
                <w:color w:val="333639" w:themeColor="text1" w:themeShade="80"/>
              </w:rPr>
              <w:t>ADHD balanční cvičení</w:t>
            </w:r>
            <w:r w:rsidR="005F1081">
              <w:rPr>
                <w:color w:val="333639" w:themeColor="text1" w:themeShade="80"/>
              </w:rPr>
              <w:t>.</w:t>
            </w:r>
          </w:p>
          <w:p w14:paraId="666802B8" w14:textId="72C9E64C" w:rsidR="005E02D7" w:rsidRDefault="009F27C5" w:rsidP="005E02D7">
            <w:pPr>
              <w:pStyle w:val="numberedtextligh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>
              <w:rPr>
                <w:color w:val="333639" w:themeColor="text1" w:themeShade="80"/>
              </w:rPr>
              <w:t>Protahování</w:t>
            </w:r>
            <w:r w:rsidR="00AF0594">
              <w:rPr>
                <w:color w:val="333639" w:themeColor="text1" w:themeShade="80"/>
              </w:rPr>
              <w:t xml:space="preserve"> těla</w:t>
            </w:r>
            <w:r w:rsidR="005F1081">
              <w:rPr>
                <w:color w:val="333639" w:themeColor="text1" w:themeShade="80"/>
              </w:rPr>
              <w:t>.</w:t>
            </w:r>
          </w:p>
          <w:p w14:paraId="293832F9" w14:textId="10D434C8" w:rsidR="009F27C5" w:rsidRDefault="005E02D7" w:rsidP="005E02D7">
            <w:pPr>
              <w:pStyle w:val="numberedtextligh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>
              <w:rPr>
                <w:color w:val="333639" w:themeColor="text1" w:themeShade="80"/>
              </w:rPr>
              <w:t>I</w:t>
            </w:r>
            <w:r w:rsidR="009F27C5">
              <w:rPr>
                <w:color w:val="333639" w:themeColor="text1" w:themeShade="80"/>
              </w:rPr>
              <w:t>ntenzivní cvičení.</w:t>
            </w:r>
          </w:p>
          <w:p w14:paraId="37F98E7C" w14:textId="58E01994" w:rsidR="00CD017C" w:rsidRPr="009F27C5" w:rsidRDefault="00CD017C" w:rsidP="005E02D7">
            <w:pPr>
              <w:pStyle w:val="numberedtextligh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  <w:r>
              <w:rPr>
                <w:color w:val="333639" w:themeColor="text1" w:themeShade="80"/>
              </w:rPr>
              <w:t>Sauna.</w:t>
            </w:r>
          </w:p>
          <w:p w14:paraId="59E9ACD6" w14:textId="720859E2" w:rsidR="009F27C5" w:rsidRPr="009C042A" w:rsidRDefault="009F27C5" w:rsidP="009F27C5">
            <w:pPr>
              <w:pStyle w:val="numberedtextligh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639" w:themeColor="text1" w:themeShade="80"/>
              </w:rPr>
            </w:pPr>
          </w:p>
        </w:tc>
      </w:tr>
      <w:tr w:rsidR="00664788" w:rsidRPr="00664788" w14:paraId="13B1B3EB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1529980C" w14:textId="1C3E377C" w:rsidR="00664788" w:rsidRPr="00664788" w:rsidRDefault="00875A36" w:rsidP="00664788">
            <w:pPr>
              <w:pStyle w:val="table"/>
            </w:pPr>
            <w:r>
              <w:t>Žádná snídaně!</w:t>
            </w:r>
          </w:p>
        </w:tc>
        <w:sdt>
          <w:sdtPr>
            <w:id w:val="-1187711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77BAB822" w14:textId="71879740" w:rsidR="00664788" w:rsidRPr="00664788" w:rsidRDefault="00BE60C0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18194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5136DDE5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398289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40EB899C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81055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70B0356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00663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6C8BAFAA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960095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45DEFA27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212101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62F8B81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39078577" w14:textId="77777777" w:rsidR="00664788" w:rsidRPr="00664788" w:rsidRDefault="00664788" w:rsidP="0066478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70980982" w14:textId="77777777" w:rsidR="00664788" w:rsidRPr="00664788" w:rsidRDefault="00664788" w:rsidP="00664788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664788" w:rsidRPr="00664788" w14:paraId="41C5642C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350033B" w14:textId="022F040D" w:rsidR="00664788" w:rsidRPr="00664788" w:rsidRDefault="00875A36" w:rsidP="00664788">
            <w:pPr>
              <w:pStyle w:val="table"/>
            </w:pPr>
            <w:r>
              <w:t>Žádný cukr!</w:t>
            </w:r>
          </w:p>
        </w:tc>
        <w:sdt>
          <w:sdt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4F98C580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32DD9BE3" w14:textId="5F47836F" w:rsidR="00664788" w:rsidRPr="00664788" w:rsidRDefault="005A25F3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7AB22BE1" w14:textId="6A5A086E" w:rsidR="00664788" w:rsidRPr="00664788" w:rsidRDefault="00875A36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534859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04A3D78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269375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5B24D944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0276322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2FAFFA25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824101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D1C1B43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0A4E8733" w14:textId="77777777" w:rsidR="00664788" w:rsidRPr="00664788" w:rsidRDefault="00664788" w:rsidP="0066478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01A5694D" w14:textId="77777777" w:rsidR="00664788" w:rsidRPr="00664788" w:rsidRDefault="00664788" w:rsidP="00664788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664788" w:rsidRPr="00664788" w14:paraId="5D64AA01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4CA0C47A" w14:textId="370F3501" w:rsidR="00664788" w:rsidRPr="00664788" w:rsidRDefault="00875A36" w:rsidP="00664788">
            <w:pPr>
              <w:pStyle w:val="table"/>
            </w:pPr>
            <w:r>
              <w:t>Minimálně 1x za den zelené listy</w:t>
            </w:r>
          </w:p>
        </w:tc>
        <w:sdt>
          <w:sdt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4E9E4F1E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2A4E00BA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0D7E9659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425080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C5A7F57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15771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6D4107C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4258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508943C1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9260408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CF933BB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3F4266FF" w14:textId="77777777" w:rsidR="00664788" w:rsidRPr="00664788" w:rsidRDefault="00664788" w:rsidP="0066478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71762B36" w14:textId="77777777" w:rsidR="00664788" w:rsidRPr="00664788" w:rsidRDefault="00664788" w:rsidP="00664788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664788" w:rsidRPr="00664788" w14:paraId="6851B2F3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79DADE13" w14:textId="60B479A8" w:rsidR="00664788" w:rsidRPr="00664788" w:rsidRDefault="00875A36" w:rsidP="00664788">
            <w:pPr>
              <w:pStyle w:val="table"/>
            </w:pPr>
            <w:r>
              <w:t xml:space="preserve">Ryba: losos, sardinky, makrela, </w:t>
            </w:r>
            <w:r w:rsidRPr="00875A36">
              <w:rPr>
                <w:i w:val="0"/>
                <w:iCs w:val="0"/>
              </w:rPr>
              <w:t>tuňák</w:t>
            </w:r>
          </w:p>
        </w:tc>
        <w:sdt>
          <w:sdt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C866674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2B154B2E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6AF1F1C9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2506159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5ED59032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0377326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209C8D2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3133985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0C6A0765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402694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5AAA5EC5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5502846E" w14:textId="77777777" w:rsidR="00664788" w:rsidRPr="00664788" w:rsidRDefault="00664788" w:rsidP="0066478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5C9F5A22" w14:textId="77777777" w:rsidR="00664788" w:rsidRPr="00664788" w:rsidRDefault="00664788" w:rsidP="00664788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664788" w:rsidRPr="00664788" w14:paraId="772D37D7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14B03FF" w14:textId="5C216C44" w:rsidR="00664788" w:rsidRPr="00664788" w:rsidRDefault="00875A36" w:rsidP="00664788">
            <w:pPr>
              <w:pStyle w:val="table"/>
            </w:pPr>
            <w:r>
              <w:t>Vajíčka 4 ks nebo více</w:t>
            </w:r>
          </w:p>
        </w:tc>
        <w:sdt>
          <w:sdtPr>
            <w:id w:val="955291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5E520CE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571528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52287080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4373405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7470CD64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19351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6846EF0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747300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1A0BF89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8198831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4EE0B626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6260373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DB89F4E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4EC44276" w14:textId="77777777" w:rsidR="00664788" w:rsidRPr="00664788" w:rsidRDefault="00664788" w:rsidP="0066478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5A367B83" w14:textId="77777777" w:rsidR="00664788" w:rsidRPr="00664788" w:rsidRDefault="00664788" w:rsidP="00664788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664788" w:rsidRPr="00664788" w14:paraId="38922D54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1CC4187C" w14:textId="24206ED4" w:rsidR="00664788" w:rsidRPr="00664788" w:rsidRDefault="00875A36" w:rsidP="00664788">
            <w:pPr>
              <w:pStyle w:val="table"/>
            </w:pPr>
            <w:r>
              <w:t>Citronáda s česnekem (</w:t>
            </w:r>
            <w:r w:rsidR="002E14ED">
              <w:t>p</w:t>
            </w:r>
            <w:r w:rsidR="008B5A34">
              <w:t>o</w:t>
            </w:r>
            <w:r w:rsidR="002E14ED">
              <w:t xml:space="preserve"> oběd</w:t>
            </w:r>
            <w:r w:rsidR="008B5A34">
              <w:t>ě</w:t>
            </w:r>
            <w:r>
              <w:t>)</w:t>
            </w:r>
          </w:p>
        </w:tc>
        <w:sdt>
          <w:sdtPr>
            <w:id w:val="-1707013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29EC1DBF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973877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623DF3EA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095201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7DC33571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989777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4E61D4C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15857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AFEC027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525049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2A1E8650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279069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70138559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37EFA2D1" w14:textId="77777777" w:rsidR="00664788" w:rsidRPr="00664788" w:rsidRDefault="00664788" w:rsidP="0066478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7F45EC96" w14:textId="77777777" w:rsidR="00664788" w:rsidRPr="00664788" w:rsidRDefault="00664788" w:rsidP="00664788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664788" w:rsidRPr="00664788" w14:paraId="4D3B8E6E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AE1CCA6" w14:textId="260B8F20" w:rsidR="00664788" w:rsidRPr="00664788" w:rsidRDefault="00875A36" w:rsidP="00664788">
            <w:pPr>
              <w:pStyle w:val="table"/>
            </w:pPr>
            <w:r>
              <w:t>Hodné tuky: ořechy, avokádo, kokos, olivový olej</w:t>
            </w:r>
          </w:p>
        </w:tc>
        <w:sdt>
          <w:sdtPr>
            <w:id w:val="1738974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2374F40B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96239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58C30783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492938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4D040B4C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6865506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F32533A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596606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38AFB223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1401473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4751A8EE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147322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2CA7F7D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4D89ADC2" w14:textId="77777777" w:rsidR="00664788" w:rsidRPr="00664788" w:rsidRDefault="00664788" w:rsidP="0066478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35DBD307" w14:textId="77777777" w:rsidR="00664788" w:rsidRPr="00664788" w:rsidRDefault="00664788" w:rsidP="00664788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664788" w:rsidRPr="00664788" w14:paraId="265EB431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00D3F878" w14:textId="34F65F06" w:rsidR="00B11905" w:rsidRPr="00664788" w:rsidRDefault="00B11905" w:rsidP="00664788">
            <w:pPr>
              <w:pStyle w:val="table"/>
            </w:pPr>
            <w:r>
              <w:t>Procházka</w:t>
            </w:r>
            <w:r w:rsidR="00BE60C0">
              <w:t xml:space="preserve"> 30min</w:t>
            </w:r>
            <w:r>
              <w:t xml:space="preserve"> nebo 3 km na pásu</w:t>
            </w:r>
          </w:p>
        </w:tc>
        <w:sdt>
          <w:sdtPr>
            <w:id w:val="-19440656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EEFB349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859153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2CBDF15B" w14:textId="5948C877" w:rsidR="00664788" w:rsidRPr="00664788" w:rsidRDefault="005A25F3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73033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0DE0FC57" w14:textId="4192D24D" w:rsidR="00664788" w:rsidRPr="00664788" w:rsidRDefault="005A25F3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459884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B3D45A3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000964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8A54240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782882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06EB6865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113640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010A7B0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69FDB8DE" w14:textId="77777777" w:rsidR="00664788" w:rsidRPr="00664788" w:rsidRDefault="00664788" w:rsidP="0066478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45AA03C0" w14:textId="77777777" w:rsidR="00664788" w:rsidRPr="00664788" w:rsidRDefault="00664788" w:rsidP="00664788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664788" w:rsidRPr="00664788" w14:paraId="20BB89A1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1A3394AB" w14:textId="778D58D7" w:rsidR="00B11905" w:rsidRPr="00664788" w:rsidRDefault="00893856" w:rsidP="00664788">
            <w:pPr>
              <w:pStyle w:val="table"/>
            </w:pPr>
            <w:r>
              <w:t xml:space="preserve">Jídlo jen mezi </w:t>
            </w:r>
            <w:r w:rsidR="00BE60C0">
              <w:t>10</w:t>
            </w:r>
            <w:r>
              <w:t xml:space="preserve"> až 1</w:t>
            </w:r>
            <w:r w:rsidR="00BE60C0">
              <w:t>5</w:t>
            </w:r>
            <w:r>
              <w:t xml:space="preserve"> hodinou</w:t>
            </w:r>
          </w:p>
        </w:tc>
        <w:sdt>
          <w:sdtPr>
            <w:id w:val="10861876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47DB27EE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1205162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3D97BE10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161348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0163352C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427296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55FB85CA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448527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2D48880D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566218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52982EB7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280857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3451413" w14:textId="77777777" w:rsidR="00664788" w:rsidRPr="00664788" w:rsidRDefault="00664788" w:rsidP="00664788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7C1FDE76" w14:textId="77777777" w:rsidR="00664788" w:rsidRPr="00664788" w:rsidRDefault="00664788" w:rsidP="0066478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6DA65298" w14:textId="77777777" w:rsidR="00664788" w:rsidRPr="00664788" w:rsidRDefault="00664788" w:rsidP="00664788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664788" w:rsidRPr="00664788" w14:paraId="7F936C1E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59BBB6E" w14:textId="7D65604E" w:rsidR="00664788" w:rsidRPr="00664788" w:rsidRDefault="00893856" w:rsidP="00664788">
            <w:pPr>
              <w:pStyle w:val="table"/>
            </w:pPr>
            <w:r>
              <w:t xml:space="preserve">Hřebíček </w:t>
            </w:r>
            <w:r w:rsidR="0044536F">
              <w:t xml:space="preserve">| </w:t>
            </w:r>
            <w:r>
              <w:t xml:space="preserve"> </w:t>
            </w:r>
            <w:r w:rsidR="00200174">
              <w:t>J</w:t>
            </w:r>
            <w:r>
              <w:t>ablečný ocet</w:t>
            </w:r>
            <w:r w:rsidR="0044536F">
              <w:t xml:space="preserve"> | </w:t>
            </w:r>
            <w:r w:rsidR="002E14ED">
              <w:t>p</w:t>
            </w:r>
            <w:r w:rsidR="0044536F">
              <w:t>řírodní antibiotik</w:t>
            </w:r>
            <w:r w:rsidR="00BE60C0">
              <w:t>a</w:t>
            </w:r>
          </w:p>
        </w:tc>
        <w:sdt>
          <w:sdtPr>
            <w:id w:val="-1094384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27251E9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469553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06BD4784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60458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266D4DB3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91421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A4A8F16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26360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29602EA3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363562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69E9EF6A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4563729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E92AB4B" w14:textId="77777777" w:rsidR="00664788" w:rsidRPr="00664788" w:rsidRDefault="00664788" w:rsidP="00664788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6BC24AC3" w14:textId="77777777" w:rsidR="00664788" w:rsidRPr="00664788" w:rsidRDefault="00664788" w:rsidP="0066478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17BB17F9" w14:textId="77777777" w:rsidR="00664788" w:rsidRPr="00664788" w:rsidRDefault="00664788" w:rsidP="00664788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893856" w:rsidRPr="00664788" w14:paraId="061DD9B0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5A7B1BC" w14:textId="72D58CB0" w:rsidR="00893856" w:rsidRPr="00664788" w:rsidRDefault="00893856" w:rsidP="00893856">
            <w:pPr>
              <w:pStyle w:val="table"/>
            </w:pPr>
            <w:r>
              <w:t xml:space="preserve">Studium </w:t>
            </w:r>
            <w:r w:rsidR="00BE60C0">
              <w:t>a aplikace</w:t>
            </w:r>
            <w:r>
              <w:t xml:space="preserve"> </w:t>
            </w:r>
            <w:r w:rsidR="00BE60C0">
              <w:t>nových vědomostí</w:t>
            </w:r>
            <w:r>
              <w:t xml:space="preserve"> (30 minut a více)</w:t>
            </w:r>
          </w:p>
        </w:tc>
        <w:sdt>
          <w:sdtPr>
            <w:id w:val="-476000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1D5A566F" w14:textId="498190CB" w:rsidR="00893856" w:rsidRPr="00664788" w:rsidRDefault="005A25F3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199251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2DB2B1B3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38911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3B57DD8B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7802851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4DAFC35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85751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500A4782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882190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3566204B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909925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9F19D76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353284E5" w14:textId="77777777" w:rsidR="00893856" w:rsidRPr="00664788" w:rsidRDefault="00893856" w:rsidP="0089385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6E21148A" w14:textId="77777777" w:rsidR="00893856" w:rsidRPr="00664788" w:rsidRDefault="00893856" w:rsidP="00893856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893856" w:rsidRPr="00664788" w14:paraId="0F00FB93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4234E99D" w14:textId="17FA1D71" w:rsidR="00893856" w:rsidRPr="00664788" w:rsidRDefault="00893856" w:rsidP="00893856">
            <w:pPr>
              <w:pStyle w:val="table"/>
            </w:pPr>
            <w:r>
              <w:t>Práce 45 min na nejprioritnějším úkolu</w:t>
            </w:r>
          </w:p>
        </w:tc>
        <w:sdt>
          <w:sdtPr>
            <w:id w:val="5135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02F2FA1D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24442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3E71E85A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03814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32EB98EB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2604134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3564026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995222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6EE79DEF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718244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46A2D980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159641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707EF11E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50F50222" w14:textId="77777777" w:rsidR="00893856" w:rsidRPr="00664788" w:rsidRDefault="00893856" w:rsidP="0089385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625FC477" w14:textId="77777777" w:rsidR="00893856" w:rsidRPr="00664788" w:rsidRDefault="00893856" w:rsidP="00893856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893856" w:rsidRPr="00664788" w14:paraId="5ACD79B3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33BFF0EC" w14:textId="20B8F035" w:rsidR="00893856" w:rsidRPr="00664788" w:rsidRDefault="00893856" w:rsidP="00893856">
            <w:pPr>
              <w:pStyle w:val="table"/>
            </w:pPr>
            <w:r>
              <w:t>Zklikvidovat alespoň jednu nepotřebnou věc</w:t>
            </w:r>
          </w:p>
        </w:tc>
        <w:sdt>
          <w:sdtPr>
            <w:id w:val="5816513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658A6240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364850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08E82D43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053446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4E1D080E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545359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ACADB13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723369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63434782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291443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271B3DBD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6355994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5B1C4AA2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676813EC" w14:textId="77777777" w:rsidR="00893856" w:rsidRPr="00664788" w:rsidRDefault="00893856" w:rsidP="0089385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1ED1343B" w14:textId="77777777" w:rsidR="00893856" w:rsidRPr="00664788" w:rsidRDefault="00893856" w:rsidP="00893856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893856" w:rsidRPr="00664788" w14:paraId="381C53CA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17C29FB2" w14:textId="050562B3" w:rsidR="00893856" w:rsidRPr="00664788" w:rsidRDefault="00893856" w:rsidP="00893856">
            <w:pPr>
              <w:pStyle w:val="table"/>
            </w:pPr>
            <w:r>
              <w:t>Minerály a vitamíny: elektrol</w:t>
            </w:r>
            <w:r w:rsidR="00BE60C0">
              <w:t>.</w:t>
            </w:r>
            <w:r>
              <w:t>, B, Zn, D</w:t>
            </w:r>
            <w:r w:rsidR="002E14ED">
              <w:t>3</w:t>
            </w:r>
            <w:r>
              <w:t>, Mg, K, Se</w:t>
            </w:r>
            <w:r w:rsidR="00200174">
              <w:t>, L-kar</w:t>
            </w:r>
          </w:p>
        </w:tc>
        <w:sdt>
          <w:sdtPr>
            <w:id w:val="13951653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20753713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639974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4BCE8B59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82574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4DC4BF0E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985749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FE2613E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9769096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7AB9433D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2421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30557273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4601588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59145FD8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7DADD8E7" w14:textId="77777777" w:rsidR="00893856" w:rsidRPr="00664788" w:rsidRDefault="00893856" w:rsidP="0089385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1167044A" w14:textId="77777777" w:rsidR="00893856" w:rsidRPr="00664788" w:rsidRDefault="00893856" w:rsidP="00893856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893856" w:rsidRPr="00664788" w14:paraId="2211AD47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31C73C1C" w14:textId="049A5FE1" w:rsidR="00893856" w:rsidRPr="00664788" w:rsidRDefault="00893856" w:rsidP="00893856">
            <w:pPr>
              <w:pStyle w:val="table"/>
            </w:pPr>
            <w:r>
              <w:t>4 minuty intenzivní cvičení (např. na rotopedu)</w:t>
            </w:r>
          </w:p>
        </w:tc>
        <w:sdt>
          <w:sdt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4359BBD7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6487ED63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4DAAD757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765583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E13FF6C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9917821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503A8B67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545547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7102DEF5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93621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6305677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5771D7A4" w14:textId="77777777" w:rsidR="00893856" w:rsidRPr="00664788" w:rsidRDefault="00893856" w:rsidP="0089385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 w:val="restart"/>
          </w:tcPr>
          <w:p w14:paraId="456A8233" w14:textId="76944831" w:rsidR="00893856" w:rsidRPr="00664788" w:rsidRDefault="00893856" w:rsidP="00893856">
            <w:pPr>
              <w:spacing w:before="0" w:after="8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66478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308B7254" wp14:editId="70ADD28F">
                  <wp:extent cx="2070100" cy="1141692"/>
                  <wp:effectExtent l="0" t="0" r="6350" b="1905"/>
                  <wp:docPr id="2" name="Picture 2" descr="wellness.png" title="Peaceful beach sce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27C5">
              <w:rPr>
                <w:color w:val="FFFFFF" w:themeColor="background1"/>
              </w:rPr>
              <w:br/>
            </w:r>
          </w:p>
        </w:tc>
      </w:tr>
      <w:tr w:rsidR="00893856" w:rsidRPr="00664788" w14:paraId="04BDF9E0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1B3152F7" w14:textId="3AFDD654" w:rsidR="00893856" w:rsidRPr="00664788" w:rsidRDefault="00893856" w:rsidP="00893856">
            <w:pPr>
              <w:pStyle w:val="table"/>
            </w:pPr>
            <w:r>
              <w:t>Vyhýbat se sezení na zadku po dobu delší než 1 hod.</w:t>
            </w:r>
          </w:p>
        </w:tc>
        <w:sdt>
          <w:sdtPr>
            <w:id w:val="-145617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4E487CDC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911911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4DEAE76D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54166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47BD22D4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275521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DEDFDE0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953695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6E315290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15024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7539567F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870372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3B82D77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3BB4F44A" w14:textId="77777777" w:rsidR="00893856" w:rsidRPr="00664788" w:rsidRDefault="00893856" w:rsidP="0089385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280C8E5B" w14:textId="77777777" w:rsidR="00893856" w:rsidRPr="00664788" w:rsidRDefault="00893856" w:rsidP="00893856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3856" w:rsidRPr="00664788" w14:paraId="031C48A8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0727BE6D" w14:textId="556F52FA" w:rsidR="00893856" w:rsidRPr="00664788" w:rsidRDefault="00893856" w:rsidP="00893856">
            <w:pPr>
              <w:pStyle w:val="table"/>
            </w:pPr>
            <w:r>
              <w:t>Večer vzdělávací video místo seriálu</w:t>
            </w:r>
          </w:p>
        </w:tc>
        <w:sdt>
          <w:sdtPr>
            <w:id w:val="-785963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1AC109FB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11130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7AA8A65D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541262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3303493A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238592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01D1143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82950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162BECFE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345496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2E2F81D9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3224262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6F9536CC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4A642F90" w14:textId="77777777" w:rsidR="00893856" w:rsidRPr="00664788" w:rsidRDefault="00893856" w:rsidP="0089385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0081801B" w14:textId="77777777" w:rsidR="00893856" w:rsidRPr="00664788" w:rsidRDefault="00893856" w:rsidP="00893856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3856" w:rsidRPr="00664788" w14:paraId="63AEA84C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6F1BF506" w14:textId="532EA2B0" w:rsidR="00893856" w:rsidRPr="00664788" w:rsidRDefault="004C44B2" w:rsidP="00893856">
            <w:pPr>
              <w:pStyle w:val="table"/>
            </w:pPr>
            <w:r>
              <w:t>Na zuby: kokosový olej + hřebíček/rozmarýn</w:t>
            </w:r>
          </w:p>
        </w:tc>
        <w:sdt>
          <w:sdtPr>
            <w:id w:val="13802846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1E93E206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8747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4019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2A52CEA2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76629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45CDD725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97318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4C38C6C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983029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5CEEC6E0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355522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4F506FB1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615183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5BD9BDDA" w14:textId="77777777" w:rsidR="00893856" w:rsidRPr="00664788" w:rsidRDefault="00893856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4B554B42" w14:textId="77777777" w:rsidR="00893856" w:rsidRPr="00664788" w:rsidRDefault="00893856" w:rsidP="0089385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2234EE82" w14:textId="77777777" w:rsidR="00893856" w:rsidRPr="00664788" w:rsidRDefault="00893856" w:rsidP="00893856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3856" w:rsidRPr="00664788" w14:paraId="1A59FCAC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D5E78C5" w14:textId="77777777" w:rsidR="00893856" w:rsidRDefault="00893856" w:rsidP="00893856">
            <w:pPr>
              <w:pStyle w:val="table"/>
              <w:rPr>
                <w:i w:val="0"/>
                <w:iCs w:val="0"/>
              </w:rPr>
            </w:pPr>
            <w:r>
              <w:t>30 minut úklid / organizování</w:t>
            </w:r>
          </w:p>
          <w:p w14:paraId="3E7B58DB" w14:textId="1DA068D5" w:rsidR="00BE60C0" w:rsidRPr="00664788" w:rsidRDefault="00BE60C0" w:rsidP="00893856">
            <w:pPr>
              <w:pStyle w:val="table"/>
            </w:pPr>
          </w:p>
        </w:tc>
        <w:sdt>
          <w:sdtPr>
            <w:id w:val="373984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1D0C9CF5" w14:textId="1B75730A" w:rsidR="00893856" w:rsidRPr="00664788" w:rsidRDefault="00AF0594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268888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07EE1CDA" w14:textId="49DE9FAC" w:rsidR="00893856" w:rsidRPr="00664788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759344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54D5935D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141655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0832B28" w14:textId="769255CE" w:rsidR="00893856" w:rsidRPr="00664788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440220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631B653C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257648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2D07A87B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46737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9D74FED" w14:textId="77777777" w:rsidR="00893856" w:rsidRPr="00664788" w:rsidRDefault="00893856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7421F762" w14:textId="77777777" w:rsidR="00893856" w:rsidRPr="00664788" w:rsidRDefault="00893856" w:rsidP="0089385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  <w:vMerge/>
          </w:tcPr>
          <w:p w14:paraId="561C64F5" w14:textId="77777777" w:rsidR="00893856" w:rsidRPr="00664788" w:rsidRDefault="00893856" w:rsidP="00893856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6C62E102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70CDFB20" w14:textId="77777777" w:rsidR="00BE60C0" w:rsidRDefault="00BE60C0" w:rsidP="00893856">
            <w:pPr>
              <w:pStyle w:val="table"/>
            </w:pPr>
          </w:p>
        </w:tc>
        <w:sdt>
          <w:sdtPr>
            <w:id w:val="4370288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292800E6" w14:textId="23978826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7096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7EB73E35" w14:textId="088FB1B9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5400571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56DA8278" w14:textId="722C5D78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58700948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7CC2251" w14:textId="0BCB0565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10399326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0D4D4669" w14:textId="769A3C09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6069923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6892DA79" w14:textId="38B21013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016432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64D433DD" w14:textId="3F08ACC9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3BD6924E" w14:textId="77777777" w:rsidR="00BE60C0" w:rsidRPr="00664788" w:rsidRDefault="00BE60C0" w:rsidP="0089385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31B79F31" w14:textId="77777777" w:rsidR="00BE60C0" w:rsidRPr="00664788" w:rsidRDefault="00BE60C0" w:rsidP="00893856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40840256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85EEB23" w14:textId="77777777" w:rsidR="00BE60C0" w:rsidRDefault="00BE60C0" w:rsidP="00893856">
            <w:pPr>
              <w:pStyle w:val="table"/>
            </w:pPr>
          </w:p>
        </w:tc>
        <w:sdt>
          <w:sdtPr>
            <w:id w:val="16864802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C6F5649" w14:textId="7D32980D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417349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364E0DAE" w14:textId="78535D0A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602949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6B6F99E9" w14:textId="42B05B76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6200293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3706759" w14:textId="1AC3C2F1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8131354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7A3983CA" w14:textId="08B467B0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895562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0B81E102" w14:textId="1D7F7D6F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903732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0A1D0B0" w14:textId="1CE80BCB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2ACFA3F0" w14:textId="77777777" w:rsidR="00BE60C0" w:rsidRPr="00664788" w:rsidRDefault="00BE60C0" w:rsidP="0089385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7AD10A45" w14:textId="77777777" w:rsidR="00BE60C0" w:rsidRPr="00664788" w:rsidRDefault="00BE60C0" w:rsidP="00893856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132D58B7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35A6E18" w14:textId="77777777" w:rsidR="00BE60C0" w:rsidRDefault="00BE60C0" w:rsidP="00893856">
            <w:pPr>
              <w:pStyle w:val="table"/>
            </w:pPr>
          </w:p>
        </w:tc>
        <w:sdt>
          <w:sdtPr>
            <w:id w:val="-6458977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F3E41D1" w14:textId="3C4753C6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591088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726FEA7B" w14:textId="52A78221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38464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4A835EAE" w14:textId="78AD1D31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9363319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CD40590" w14:textId="4D18C768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1127814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5CE642AC" w14:textId="0D994C11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376399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0898A6C4" w14:textId="27190578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552311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63425E5B" w14:textId="66F4F672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042AA8E5" w14:textId="77777777" w:rsidR="00BE60C0" w:rsidRPr="00664788" w:rsidRDefault="00BE60C0" w:rsidP="0089385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739E18E1" w14:textId="77777777" w:rsidR="00BE60C0" w:rsidRPr="00664788" w:rsidRDefault="00BE60C0" w:rsidP="00893856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5BD334D6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4DB12A63" w14:textId="77777777" w:rsidR="00BE60C0" w:rsidRDefault="00BE60C0" w:rsidP="00893856">
            <w:pPr>
              <w:pStyle w:val="table"/>
            </w:pPr>
          </w:p>
        </w:tc>
        <w:sdt>
          <w:sdtPr>
            <w:id w:val="-298814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20B403DD" w14:textId="02C92BD4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340916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3504FE57" w14:textId="7C6EDD6C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132637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1B9E2D45" w14:textId="4FBB36AD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921987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E3B657E" w14:textId="7CD5F81C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553841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67B159CE" w14:textId="76BAB917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77485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19CF152C" w14:textId="70124CF4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868915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86BEA96" w14:textId="7ED3C38C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1F135FC6" w14:textId="77777777" w:rsidR="00BE60C0" w:rsidRPr="00664788" w:rsidRDefault="00BE60C0" w:rsidP="0089385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454DFC41" w14:textId="77777777" w:rsidR="00BE60C0" w:rsidRPr="00664788" w:rsidRDefault="00BE60C0" w:rsidP="00893856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45DD00B9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09ECCCF" w14:textId="77777777" w:rsidR="00BE60C0" w:rsidRDefault="00BE60C0" w:rsidP="00893856">
            <w:pPr>
              <w:pStyle w:val="table"/>
            </w:pPr>
          </w:p>
        </w:tc>
        <w:sdt>
          <w:sdtPr>
            <w:id w:val="6300540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7723FD95" w14:textId="0232FFA7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710655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3AC43BE9" w14:textId="2F3DAFE0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8325233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153B1A03" w14:textId="6EE0F043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691576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76199B1" w14:textId="2B3A5C0C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54272382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1651E269" w14:textId="10B4F291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755175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5E679814" w14:textId="606CBADB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974488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7423179" w14:textId="0E9F5247" w:rsidR="00BE60C0" w:rsidRDefault="00BE60C0" w:rsidP="00893856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5170D29C" w14:textId="77777777" w:rsidR="00BE60C0" w:rsidRPr="00664788" w:rsidRDefault="00BE60C0" w:rsidP="0089385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704C9AD6" w14:textId="77777777" w:rsidR="00BE60C0" w:rsidRPr="00664788" w:rsidRDefault="00BE60C0" w:rsidP="00893856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5A67422D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4A719226" w14:textId="77777777" w:rsidR="00BE60C0" w:rsidRDefault="00BE60C0" w:rsidP="00893856">
            <w:pPr>
              <w:pStyle w:val="table"/>
            </w:pPr>
          </w:p>
        </w:tc>
        <w:sdt>
          <w:sdtPr>
            <w:id w:val="5077976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02008696" w14:textId="38B8B12A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291098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6937E69B" w14:textId="45DFD03B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0590855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2096B868" w14:textId="2441C5AA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3021985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512D2E12" w14:textId="21E22B27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7355780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D4D3C88" w14:textId="5F2E7475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3830222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27181F00" w14:textId="112954E6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3977310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636A048F" w14:textId="32B8F423" w:rsidR="00BE60C0" w:rsidRDefault="00BE60C0" w:rsidP="00893856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753DDFAD" w14:textId="77777777" w:rsidR="00BE60C0" w:rsidRPr="00664788" w:rsidRDefault="00BE60C0" w:rsidP="0089385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61BAE81B" w14:textId="77777777" w:rsidR="00BE60C0" w:rsidRPr="00664788" w:rsidRDefault="00BE60C0" w:rsidP="00893856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131FBEA5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4662A78B" w14:textId="77777777" w:rsidR="00BE60C0" w:rsidRDefault="00BE60C0" w:rsidP="00BE60C0">
            <w:pPr>
              <w:pStyle w:val="table"/>
            </w:pPr>
          </w:p>
        </w:tc>
        <w:sdt>
          <w:sdtPr>
            <w:id w:val="-15312611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1C24840" w14:textId="46714C31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656364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255AA767" w14:textId="0384DDAE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892039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21D4E054" w14:textId="1B390294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8523279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7EAEBC0C" w14:textId="75249B3D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4102090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107107C8" w14:textId="18646B33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5768009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5B443B07" w14:textId="5F7136B4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9988071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63995E4C" w14:textId="154C738E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0DC372E3" w14:textId="77777777" w:rsidR="00BE60C0" w:rsidRPr="00664788" w:rsidRDefault="00BE60C0" w:rsidP="00BE60C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1E1B29CF" w14:textId="77777777" w:rsidR="00BE60C0" w:rsidRPr="00664788" w:rsidRDefault="00BE60C0" w:rsidP="00BE60C0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4F016807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43E18E9E" w14:textId="77777777" w:rsidR="00BE60C0" w:rsidRDefault="00BE60C0" w:rsidP="00BE60C0">
            <w:pPr>
              <w:pStyle w:val="table"/>
            </w:pPr>
          </w:p>
        </w:tc>
        <w:sdt>
          <w:sdtPr>
            <w:id w:val="-245731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3F291299" w14:textId="30F9D219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0866833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25BB5133" w14:textId="7AFDD5CE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008640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1E26CE4C" w14:textId="77004009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5397372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51C4F8FF" w14:textId="5FA59161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8921865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0C91421B" w14:textId="6DC716AB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0811330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3BA1B5C3" w14:textId="09BD958F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2917759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5C6DD45" w14:textId="491F571B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79237B53" w14:textId="77777777" w:rsidR="00BE60C0" w:rsidRPr="00664788" w:rsidRDefault="00BE60C0" w:rsidP="00BE60C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613F287F" w14:textId="77777777" w:rsidR="00BE60C0" w:rsidRPr="00664788" w:rsidRDefault="00BE60C0" w:rsidP="00BE60C0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4C40503C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0400B0DC" w14:textId="77777777" w:rsidR="00BE60C0" w:rsidRDefault="00BE60C0" w:rsidP="00BE60C0">
            <w:pPr>
              <w:pStyle w:val="table"/>
            </w:pPr>
          </w:p>
        </w:tc>
        <w:sdt>
          <w:sdtPr>
            <w:id w:val="16090019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298D9302" w14:textId="0F57D1DF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73675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374D7836" w14:textId="371B027F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572498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32098A35" w14:textId="223B9B9A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330130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307DDE2" w14:textId="63CD3823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4943384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FD7FDA5" w14:textId="52EF84B5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1186725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2C2A74EA" w14:textId="49C30678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6349008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73D403E8" w14:textId="59DC06F4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27A6BF63" w14:textId="77777777" w:rsidR="00BE60C0" w:rsidRPr="00664788" w:rsidRDefault="00BE60C0" w:rsidP="00BE60C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43090637" w14:textId="77777777" w:rsidR="00BE60C0" w:rsidRPr="00664788" w:rsidRDefault="00BE60C0" w:rsidP="00BE60C0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69E847CD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A52E8FC" w14:textId="77777777" w:rsidR="00BE60C0" w:rsidRDefault="00BE60C0" w:rsidP="00BE60C0">
            <w:pPr>
              <w:pStyle w:val="table"/>
            </w:pPr>
          </w:p>
        </w:tc>
        <w:sdt>
          <w:sdtPr>
            <w:id w:val="-17909603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39C0E78F" w14:textId="6903A4EA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287495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388034E3" w14:textId="4BDAA2E3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883702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2979BD6F" w14:textId="1DA7BE4D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366156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E65246A" w14:textId="473C4FA9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3244025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932CF39" w14:textId="6FC8EF5E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8948141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3D4499F2" w14:textId="0A93D559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8486422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BD2A365" w14:textId="646C75E5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2AD3224C" w14:textId="77777777" w:rsidR="00BE60C0" w:rsidRPr="00664788" w:rsidRDefault="00BE60C0" w:rsidP="00BE60C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00D797D4" w14:textId="77777777" w:rsidR="00BE60C0" w:rsidRPr="00664788" w:rsidRDefault="00BE60C0" w:rsidP="00BE60C0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686448B6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0F176EA0" w14:textId="77777777" w:rsidR="00BE60C0" w:rsidRDefault="00BE60C0" w:rsidP="00BE60C0">
            <w:pPr>
              <w:pStyle w:val="table"/>
            </w:pPr>
          </w:p>
        </w:tc>
        <w:sdt>
          <w:sdtPr>
            <w:id w:val="-121758004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10FBA554" w14:textId="02068C62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868270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210239A5" w14:textId="50443B08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7059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6D6A3645" w14:textId="64997AEC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29959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1EB0F246" w14:textId="6F0D987B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1669013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054B2EFD" w14:textId="779FA456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02953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3056654C" w14:textId="4270689C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8203435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7D78CFB9" w14:textId="6D69FBC4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1EC5F87A" w14:textId="77777777" w:rsidR="00BE60C0" w:rsidRPr="00664788" w:rsidRDefault="00BE60C0" w:rsidP="00BE60C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2BDA14FF" w14:textId="77777777" w:rsidR="00BE60C0" w:rsidRPr="00664788" w:rsidRDefault="00BE60C0" w:rsidP="00BE60C0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665B549B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6A46524B" w14:textId="77777777" w:rsidR="00BE60C0" w:rsidRDefault="00BE60C0" w:rsidP="00BE60C0">
            <w:pPr>
              <w:pStyle w:val="table"/>
            </w:pPr>
          </w:p>
        </w:tc>
        <w:sdt>
          <w:sdtPr>
            <w:id w:val="-12899752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26D001D5" w14:textId="11703A3C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06268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14E30227" w14:textId="2BE70292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288464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63D6475D" w14:textId="585A6DE9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895323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E7CB9A4" w14:textId="20375971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1268801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01EA8FEA" w14:textId="066EF6B5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6883883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1E9FB47D" w14:textId="69FB2923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98662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6FDBE6E4" w14:textId="63660412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6235B49C" w14:textId="77777777" w:rsidR="00BE60C0" w:rsidRPr="00664788" w:rsidRDefault="00BE60C0" w:rsidP="00BE60C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415EA135" w14:textId="77777777" w:rsidR="00BE60C0" w:rsidRPr="00664788" w:rsidRDefault="00BE60C0" w:rsidP="00BE60C0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21BE52CE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8C99CCB" w14:textId="77777777" w:rsidR="00BE60C0" w:rsidRDefault="00BE60C0" w:rsidP="00BE60C0">
            <w:pPr>
              <w:pStyle w:val="table"/>
            </w:pPr>
          </w:p>
        </w:tc>
        <w:sdt>
          <w:sdtPr>
            <w:id w:val="-12256048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4990F375" w14:textId="5CC10A42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186133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58D8B5EE" w14:textId="74B365A8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260749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0CC850EB" w14:textId="214FDC83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221936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7BD4F898" w14:textId="0FCB5872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94211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3451EC62" w14:textId="070CD280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026552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45E64D88" w14:textId="11F43E1D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5917478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F3943C2" w14:textId="61FF8832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42E92BCA" w14:textId="77777777" w:rsidR="00BE60C0" w:rsidRPr="00664788" w:rsidRDefault="00BE60C0" w:rsidP="00BE60C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0641B4B6" w14:textId="77777777" w:rsidR="00BE60C0" w:rsidRPr="00664788" w:rsidRDefault="00BE60C0" w:rsidP="00BE60C0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02257BA4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1D7B7484" w14:textId="77777777" w:rsidR="00BE60C0" w:rsidRDefault="00BE60C0" w:rsidP="00BE60C0">
            <w:pPr>
              <w:pStyle w:val="table"/>
            </w:pPr>
          </w:p>
        </w:tc>
        <w:sdt>
          <w:sdtPr>
            <w:id w:val="-1475980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2431B0F7" w14:textId="2318BFB5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447653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215EB25F" w14:textId="077F388E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433803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48EDBAA8" w14:textId="36A96319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67344263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631E9832" w14:textId="1B4B82D0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5265651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27C195D9" w14:textId="3AE6190A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072525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489E7DF3" w14:textId="285B664E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27539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3529E22" w14:textId="557097B9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13894370" w14:textId="77777777" w:rsidR="00BE60C0" w:rsidRPr="00664788" w:rsidRDefault="00BE60C0" w:rsidP="00BE60C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13ECE54D" w14:textId="77777777" w:rsidR="00BE60C0" w:rsidRPr="00664788" w:rsidRDefault="00BE60C0" w:rsidP="00BE60C0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6CE09EBE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7304ECAF" w14:textId="77777777" w:rsidR="00BE60C0" w:rsidRDefault="00BE60C0" w:rsidP="00BE60C0">
            <w:pPr>
              <w:pStyle w:val="table"/>
            </w:pPr>
          </w:p>
        </w:tc>
        <w:sdt>
          <w:sdtPr>
            <w:id w:val="7988021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1EF8F8EE" w14:textId="0BE3854A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572353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50727689" w14:textId="327D1C8F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9732198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523A48D3" w14:textId="04BD6807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734647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108A570" w14:textId="714C925B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7723649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63BF8AE8" w14:textId="2197A7A5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5558135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4640E296" w14:textId="52071EB6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7449119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2417B72" w14:textId="763207AD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65298DEB" w14:textId="77777777" w:rsidR="00BE60C0" w:rsidRPr="00664788" w:rsidRDefault="00BE60C0" w:rsidP="00BE60C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0636517B" w14:textId="77777777" w:rsidR="00BE60C0" w:rsidRPr="00664788" w:rsidRDefault="00BE60C0" w:rsidP="00BE60C0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09195E85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0036CEAC" w14:textId="77777777" w:rsidR="00BE60C0" w:rsidRDefault="00BE60C0" w:rsidP="00BE60C0">
            <w:pPr>
              <w:pStyle w:val="table"/>
            </w:pPr>
          </w:p>
        </w:tc>
        <w:sdt>
          <w:sdtPr>
            <w:id w:val="-4143994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1A34279" w14:textId="785D76B3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1040795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7F39F951" w14:textId="349F9ECC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7154563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6E1E8D16" w14:textId="6A9BD5FE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9218384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5177E27" w14:textId="776D61F6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37780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114F6D12" w14:textId="3A5421C3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434096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2F180948" w14:textId="48A0185F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8278219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828DC68" w14:textId="40D3C8E2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629C6609" w14:textId="77777777" w:rsidR="00BE60C0" w:rsidRPr="00664788" w:rsidRDefault="00BE60C0" w:rsidP="00BE60C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25034276" w14:textId="77777777" w:rsidR="00BE60C0" w:rsidRPr="00664788" w:rsidRDefault="00BE60C0" w:rsidP="00BE60C0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2EE9FB8C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D4BC9E4" w14:textId="77777777" w:rsidR="00BE60C0" w:rsidRDefault="00BE60C0" w:rsidP="00BE60C0">
            <w:pPr>
              <w:pStyle w:val="table"/>
            </w:pPr>
          </w:p>
        </w:tc>
        <w:sdt>
          <w:sdtPr>
            <w:id w:val="-378244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4F8D04CC" w14:textId="397DFD9C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740966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6FFDDF32" w14:textId="31772E74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2866246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7968803D" w14:textId="443DD761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5041062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90CA6C3" w14:textId="137C89C5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061924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35665165" w14:textId="2BBE02C4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9645813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314D5F44" w14:textId="337CD586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200329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04C89CD" w14:textId="5718319F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134F25A3" w14:textId="77777777" w:rsidR="00BE60C0" w:rsidRPr="00664788" w:rsidRDefault="00BE60C0" w:rsidP="00BE60C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5E639F7A" w14:textId="77777777" w:rsidR="00BE60C0" w:rsidRPr="00664788" w:rsidRDefault="00BE60C0" w:rsidP="00BE60C0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3AD89910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6163E8F3" w14:textId="77777777" w:rsidR="00BE60C0" w:rsidRDefault="00BE60C0" w:rsidP="00BE60C0">
            <w:pPr>
              <w:pStyle w:val="table"/>
            </w:pPr>
          </w:p>
        </w:tc>
        <w:sdt>
          <w:sdtPr>
            <w:id w:val="-5813652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0EC89DE" w14:textId="56348697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863229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1D71F074" w14:textId="381C22ED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1966604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37224DB6" w14:textId="2A74B04C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66880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3A0C021B" w14:textId="599C110D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035574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79B9881E" w14:textId="5346F776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997820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5DA7DD95" w14:textId="64905E9B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969047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BEC928C" w14:textId="118A3A00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0DBEAA2D" w14:textId="77777777" w:rsidR="00BE60C0" w:rsidRPr="00664788" w:rsidRDefault="00BE60C0" w:rsidP="00BE60C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6693455B" w14:textId="77777777" w:rsidR="00BE60C0" w:rsidRPr="00664788" w:rsidRDefault="00BE60C0" w:rsidP="00BE60C0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25415316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274CEF6" w14:textId="77777777" w:rsidR="00BE60C0" w:rsidRDefault="00BE60C0" w:rsidP="00BE60C0">
            <w:pPr>
              <w:pStyle w:val="table"/>
            </w:pPr>
          </w:p>
        </w:tc>
        <w:sdt>
          <w:sdtPr>
            <w:id w:val="13469786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7634662A" w14:textId="1EC038B5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3088541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53405F4E" w14:textId="4F4C460E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1403837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67950B86" w14:textId="3C2859CF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678465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5BE80BDD" w14:textId="730A220D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284319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701C049C" w14:textId="66C95457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096597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7DE9C104" w14:textId="54B5851D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15503424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B9EA979" w14:textId="52C09EDF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60D8338A" w14:textId="77777777" w:rsidR="00BE60C0" w:rsidRPr="00664788" w:rsidRDefault="00BE60C0" w:rsidP="00BE60C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613E11E4" w14:textId="77777777" w:rsidR="00BE60C0" w:rsidRPr="00664788" w:rsidRDefault="00BE60C0" w:rsidP="00BE60C0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1A652D92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561D451D" w14:textId="77777777" w:rsidR="00BE60C0" w:rsidRDefault="00BE60C0" w:rsidP="00BE60C0">
            <w:pPr>
              <w:pStyle w:val="table"/>
            </w:pPr>
          </w:p>
        </w:tc>
        <w:sdt>
          <w:sdtPr>
            <w:id w:val="-12020868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3BF1465F" w14:textId="429BBC16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0428912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32258660" w14:textId="6B8B611F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150172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64A0DEE0" w14:textId="5D19C6E4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054514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0A931497" w14:textId="40EFF092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3379747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78996D5" w14:textId="4FECDF6A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084792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046C4924" w14:textId="4D43BF32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347564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93EA2CC" w14:textId="3B0ACB43" w:rsidR="00BE60C0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02F85936" w14:textId="77777777" w:rsidR="00BE60C0" w:rsidRPr="00664788" w:rsidRDefault="00BE60C0" w:rsidP="00BE60C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0C830BB7" w14:textId="77777777" w:rsidR="00BE60C0" w:rsidRPr="00664788" w:rsidRDefault="00BE60C0" w:rsidP="00BE60C0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60C0" w:rsidRPr="00664788" w14:paraId="375BBADD" w14:textId="77777777" w:rsidTr="005A2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36920C74" w14:textId="77777777" w:rsidR="00BE60C0" w:rsidRDefault="00BE60C0" w:rsidP="00BE60C0">
            <w:pPr>
              <w:pStyle w:val="table"/>
            </w:pPr>
          </w:p>
        </w:tc>
        <w:sdt>
          <w:sdtPr>
            <w:id w:val="5360923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1BF4813E" w14:textId="36495355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89425035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0E0EE112" w14:textId="360EBEFE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7364654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6BDD3632" w14:textId="6EC1EB51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03215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20750105" w14:textId="206D627C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188444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43B4E32D" w14:textId="1F6803CB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314727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0D7BFE55" w14:textId="746646EE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3553550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68D8B335" w14:textId="12BBFD8B" w:rsidR="00BE60C0" w:rsidRDefault="00BE60C0" w:rsidP="00BE60C0">
                <w:pPr>
                  <w:pStyle w:val="table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5C5FD829" w14:textId="77777777" w:rsidR="00BE60C0" w:rsidRPr="00664788" w:rsidRDefault="00BE60C0" w:rsidP="00BE60C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63F489EA" w14:textId="77777777" w:rsidR="00BE60C0" w:rsidRPr="00664788" w:rsidRDefault="00BE60C0" w:rsidP="00BE60C0">
            <w:pPr>
              <w:spacing w:before="40" w:after="4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60C0" w:rsidRPr="00664788" w14:paraId="76A5EC95" w14:textId="77777777" w:rsidTr="005A25F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9" w:type="dxa"/>
          </w:tcPr>
          <w:p w14:paraId="210F1DF3" w14:textId="77777777" w:rsidR="00BE60C0" w:rsidRDefault="00BE60C0" w:rsidP="00BE60C0">
            <w:pPr>
              <w:pStyle w:val="table"/>
            </w:pPr>
          </w:p>
        </w:tc>
        <w:sdt>
          <w:sdtPr>
            <w:id w:val="9043465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</w:tcPr>
              <w:p w14:paraId="5BFCB3F0" w14:textId="56721414" w:rsidR="00BE60C0" w:rsidRPr="000610E3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eastAsia="MS Gothic" w:hAnsi="Segoe UI Symbol" w:cs="Segoe UI Symbol"/>
                  </w:rPr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285359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9" w:type="dxa"/>
              </w:tcPr>
              <w:p w14:paraId="088FF507" w14:textId="71791828" w:rsidR="00BE60C0" w:rsidRPr="000610E3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eastAsia="MS Gothic" w:hAnsi="Segoe UI Symbol" w:cs="Segoe UI Symbol"/>
                  </w:rPr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6611571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09" w:type="dxa"/>
              </w:tcPr>
              <w:p w14:paraId="15B7C42B" w14:textId="4DA0AF04" w:rsidR="00BE60C0" w:rsidRPr="000610E3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eastAsia="MS Gothic" w:hAnsi="Segoe UI Symbol" w:cs="Segoe UI Symbol"/>
                  </w:rPr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707229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45ED690E" w14:textId="2867094B" w:rsidR="00BE60C0" w:rsidRPr="000610E3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eastAsia="MS Gothic" w:hAnsi="Segoe UI Symbol" w:cs="Segoe UI Symbol"/>
                  </w:rPr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5380407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</w:tcPr>
              <w:p w14:paraId="3FE42A35" w14:textId="13DC37BF" w:rsidR="00BE60C0" w:rsidRPr="000610E3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eastAsia="MS Gothic" w:hAnsi="Segoe UI Symbol" w:cs="Segoe UI Symbol"/>
                  </w:rPr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789494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</w:tcPr>
              <w:p w14:paraId="2F341137" w14:textId="02536864" w:rsidR="00BE60C0" w:rsidRPr="000610E3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eastAsia="MS Gothic" w:hAnsi="Segoe UI Symbol" w:cs="Segoe UI Symbol"/>
                  </w:rPr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4984255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50" w:type="dxa"/>
              </w:tcPr>
              <w:p w14:paraId="7B853C46" w14:textId="54D87B2D" w:rsidR="00BE60C0" w:rsidRPr="000610E3" w:rsidRDefault="00BE60C0" w:rsidP="00BE60C0">
                <w:pPr>
                  <w:pStyle w:val="table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eastAsia="MS Gothic" w:hAnsi="Segoe UI Symbol" w:cs="Segoe UI Symbol"/>
                  </w:rPr>
                </w:pPr>
                <w:r w:rsidRPr="000610E3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235" w:type="dxa"/>
          </w:tcPr>
          <w:p w14:paraId="41664CB4" w14:textId="77777777" w:rsidR="00BE60C0" w:rsidRPr="00664788" w:rsidRDefault="00BE60C0" w:rsidP="00BE60C0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54" w:type="dxa"/>
          </w:tcPr>
          <w:p w14:paraId="0C997839" w14:textId="77777777" w:rsidR="00BE60C0" w:rsidRPr="00664788" w:rsidRDefault="00BE60C0" w:rsidP="00BE60C0">
            <w:pPr>
              <w:spacing w:before="40" w:after="4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93F1B05" w14:textId="77777777" w:rsidR="00E07A42" w:rsidRPr="00664788" w:rsidRDefault="00E07A42" w:rsidP="0068746E">
      <w:pPr>
        <w:pStyle w:val="small"/>
        <w:rPr>
          <w:sz w:val="2"/>
        </w:rPr>
      </w:pPr>
    </w:p>
    <w:sectPr w:rsidR="00E07A42" w:rsidRPr="00664788" w:rsidSect="003E5252">
      <w:pgSz w:w="15840" w:h="12240" w:orient="landscape" w:code="1"/>
      <w:pgMar w:top="72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FEA55" w14:textId="77777777" w:rsidR="003C6594" w:rsidRDefault="003C6594" w:rsidP="00C72A58">
      <w:pPr>
        <w:spacing w:after="0" w:line="240" w:lineRule="auto"/>
      </w:pPr>
      <w:r>
        <w:separator/>
      </w:r>
    </w:p>
  </w:endnote>
  <w:endnote w:type="continuationSeparator" w:id="0">
    <w:p w14:paraId="3CBC9C67" w14:textId="77777777" w:rsidR="003C6594" w:rsidRDefault="003C6594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80000027" w:usb1="0000000A" w:usb2="00000000" w:usb3="00000000" w:csb0="00000002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08B82" w14:textId="77777777" w:rsidR="003C6594" w:rsidRDefault="003C6594" w:rsidP="00C72A58">
      <w:pPr>
        <w:spacing w:after="0" w:line="240" w:lineRule="auto"/>
      </w:pPr>
      <w:r>
        <w:separator/>
      </w:r>
    </w:p>
  </w:footnote>
  <w:footnote w:type="continuationSeparator" w:id="0">
    <w:p w14:paraId="5494B4BA" w14:textId="77777777" w:rsidR="003C6594" w:rsidRDefault="003C6594" w:rsidP="00C72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130A5"/>
    <w:multiLevelType w:val="hybridMultilevel"/>
    <w:tmpl w:val="334678B8"/>
    <w:lvl w:ilvl="0" w:tplc="040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 w15:restartNumberingAfterBreak="0">
    <w:nsid w:val="2B5D447A"/>
    <w:multiLevelType w:val="hybridMultilevel"/>
    <w:tmpl w:val="B3C881AE"/>
    <w:lvl w:ilvl="0" w:tplc="5C2C5AFA">
      <w:start w:val="1"/>
      <w:numFmt w:val="decimal"/>
      <w:pStyle w:val="numberedtextlig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F4E8C"/>
    <w:multiLevelType w:val="hybridMultilevel"/>
    <w:tmpl w:val="4E56D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B1C93"/>
    <w:multiLevelType w:val="hybridMultilevel"/>
    <w:tmpl w:val="C3A04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673134"/>
    <w:multiLevelType w:val="hybridMultilevel"/>
    <w:tmpl w:val="172EA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395664">
    <w:abstractNumId w:val="9"/>
  </w:num>
  <w:num w:numId="2" w16cid:durableId="1645351209">
    <w:abstractNumId w:val="8"/>
  </w:num>
  <w:num w:numId="3" w16cid:durableId="377366339">
    <w:abstractNumId w:val="6"/>
  </w:num>
  <w:num w:numId="4" w16cid:durableId="96802827">
    <w:abstractNumId w:val="0"/>
  </w:num>
  <w:num w:numId="5" w16cid:durableId="1746220658">
    <w:abstractNumId w:val="1"/>
  </w:num>
  <w:num w:numId="6" w16cid:durableId="1013144638">
    <w:abstractNumId w:val="3"/>
  </w:num>
  <w:num w:numId="7" w16cid:durableId="1108740839">
    <w:abstractNumId w:val="3"/>
    <w:lvlOverride w:ilvl="0">
      <w:startOverride w:val="1"/>
    </w:lvlOverride>
  </w:num>
  <w:num w:numId="8" w16cid:durableId="2013412229">
    <w:abstractNumId w:val="4"/>
  </w:num>
  <w:num w:numId="9" w16cid:durableId="2027057970">
    <w:abstractNumId w:val="2"/>
  </w:num>
  <w:num w:numId="10" w16cid:durableId="579489082">
    <w:abstractNumId w:val="5"/>
  </w:num>
  <w:num w:numId="11" w16cid:durableId="6683632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92F"/>
    <w:rsid w:val="00052E5F"/>
    <w:rsid w:val="00053CF4"/>
    <w:rsid w:val="00073DB1"/>
    <w:rsid w:val="00090996"/>
    <w:rsid w:val="000B3285"/>
    <w:rsid w:val="000B44A1"/>
    <w:rsid w:val="000D4821"/>
    <w:rsid w:val="00101163"/>
    <w:rsid w:val="00111F2E"/>
    <w:rsid w:val="00126C84"/>
    <w:rsid w:val="00157DDC"/>
    <w:rsid w:val="00163B21"/>
    <w:rsid w:val="00170CCE"/>
    <w:rsid w:val="00196C44"/>
    <w:rsid w:val="001B58C8"/>
    <w:rsid w:val="001D1F7A"/>
    <w:rsid w:val="001E64AE"/>
    <w:rsid w:val="00200174"/>
    <w:rsid w:val="002163B8"/>
    <w:rsid w:val="00265CAC"/>
    <w:rsid w:val="00277F6F"/>
    <w:rsid w:val="002935F4"/>
    <w:rsid w:val="002A6FD0"/>
    <w:rsid w:val="002E14ED"/>
    <w:rsid w:val="002F0E70"/>
    <w:rsid w:val="00325BF6"/>
    <w:rsid w:val="003325F2"/>
    <w:rsid w:val="0034152F"/>
    <w:rsid w:val="00372907"/>
    <w:rsid w:val="00384929"/>
    <w:rsid w:val="00386F6C"/>
    <w:rsid w:val="003B2B14"/>
    <w:rsid w:val="003C5715"/>
    <w:rsid w:val="003C6594"/>
    <w:rsid w:val="003E5252"/>
    <w:rsid w:val="0044536F"/>
    <w:rsid w:val="0044538F"/>
    <w:rsid w:val="00477F18"/>
    <w:rsid w:val="00495947"/>
    <w:rsid w:val="0049773B"/>
    <w:rsid w:val="004A40BD"/>
    <w:rsid w:val="004A58C0"/>
    <w:rsid w:val="004B7167"/>
    <w:rsid w:val="004C44B2"/>
    <w:rsid w:val="004D5683"/>
    <w:rsid w:val="004D7BA7"/>
    <w:rsid w:val="004F413A"/>
    <w:rsid w:val="005169A1"/>
    <w:rsid w:val="00517DF5"/>
    <w:rsid w:val="005314E1"/>
    <w:rsid w:val="00531D65"/>
    <w:rsid w:val="00561A99"/>
    <w:rsid w:val="00562A2E"/>
    <w:rsid w:val="0056661C"/>
    <w:rsid w:val="00585EB9"/>
    <w:rsid w:val="005A25F3"/>
    <w:rsid w:val="005B7900"/>
    <w:rsid w:val="005D4B8F"/>
    <w:rsid w:val="005E02D7"/>
    <w:rsid w:val="005F1081"/>
    <w:rsid w:val="00614894"/>
    <w:rsid w:val="00621B1E"/>
    <w:rsid w:val="0062392F"/>
    <w:rsid w:val="00635404"/>
    <w:rsid w:val="006428A1"/>
    <w:rsid w:val="00664788"/>
    <w:rsid w:val="00683972"/>
    <w:rsid w:val="00684CD1"/>
    <w:rsid w:val="00686ED3"/>
    <w:rsid w:val="0068746E"/>
    <w:rsid w:val="006A18C8"/>
    <w:rsid w:val="006C7049"/>
    <w:rsid w:val="006E50D1"/>
    <w:rsid w:val="006F63A7"/>
    <w:rsid w:val="006F7CFE"/>
    <w:rsid w:val="007341F6"/>
    <w:rsid w:val="00756463"/>
    <w:rsid w:val="00771DED"/>
    <w:rsid w:val="00774810"/>
    <w:rsid w:val="0078472C"/>
    <w:rsid w:val="007A31DE"/>
    <w:rsid w:val="007A734A"/>
    <w:rsid w:val="007D625E"/>
    <w:rsid w:val="007F560D"/>
    <w:rsid w:val="00844CA2"/>
    <w:rsid w:val="00854426"/>
    <w:rsid w:val="008662EB"/>
    <w:rsid w:val="008729AF"/>
    <w:rsid w:val="00875A36"/>
    <w:rsid w:val="00882954"/>
    <w:rsid w:val="00883A4B"/>
    <w:rsid w:val="00893856"/>
    <w:rsid w:val="008B5A34"/>
    <w:rsid w:val="008E405B"/>
    <w:rsid w:val="008F4A12"/>
    <w:rsid w:val="0098682E"/>
    <w:rsid w:val="009A6D03"/>
    <w:rsid w:val="009B1DE3"/>
    <w:rsid w:val="009B6434"/>
    <w:rsid w:val="009C042A"/>
    <w:rsid w:val="009C13F7"/>
    <w:rsid w:val="009D59DA"/>
    <w:rsid w:val="009E0B15"/>
    <w:rsid w:val="009F0F2B"/>
    <w:rsid w:val="009F27C5"/>
    <w:rsid w:val="009F4BEC"/>
    <w:rsid w:val="009F4EDC"/>
    <w:rsid w:val="00A13FA8"/>
    <w:rsid w:val="00A31FE6"/>
    <w:rsid w:val="00A37F33"/>
    <w:rsid w:val="00A83424"/>
    <w:rsid w:val="00AA61CD"/>
    <w:rsid w:val="00AC7B5D"/>
    <w:rsid w:val="00AD5B34"/>
    <w:rsid w:val="00AF0594"/>
    <w:rsid w:val="00AF0E85"/>
    <w:rsid w:val="00B11905"/>
    <w:rsid w:val="00B20372"/>
    <w:rsid w:val="00B34FAD"/>
    <w:rsid w:val="00B479AC"/>
    <w:rsid w:val="00BC0D57"/>
    <w:rsid w:val="00BE60C0"/>
    <w:rsid w:val="00C4491C"/>
    <w:rsid w:val="00C60B3E"/>
    <w:rsid w:val="00C72A58"/>
    <w:rsid w:val="00C73E4B"/>
    <w:rsid w:val="00C87EF6"/>
    <w:rsid w:val="00C91106"/>
    <w:rsid w:val="00CA5D5A"/>
    <w:rsid w:val="00CD017C"/>
    <w:rsid w:val="00CE6907"/>
    <w:rsid w:val="00D02F35"/>
    <w:rsid w:val="00D04CC3"/>
    <w:rsid w:val="00D14C70"/>
    <w:rsid w:val="00D3097C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72BE1"/>
    <w:rsid w:val="00E74D59"/>
    <w:rsid w:val="00EA0D8F"/>
    <w:rsid w:val="00EB0C76"/>
    <w:rsid w:val="00EB3461"/>
    <w:rsid w:val="00EB3C64"/>
    <w:rsid w:val="00EC5A58"/>
    <w:rsid w:val="00ED49D2"/>
    <w:rsid w:val="00EF118B"/>
    <w:rsid w:val="00EF676B"/>
    <w:rsid w:val="00F009BF"/>
    <w:rsid w:val="00F03D7C"/>
    <w:rsid w:val="00F045AC"/>
    <w:rsid w:val="00F2010B"/>
    <w:rsid w:val="00F4773D"/>
    <w:rsid w:val="00F97804"/>
    <w:rsid w:val="00FD3580"/>
    <w:rsid w:val="00FE1670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12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4788"/>
    <w:pPr>
      <w:spacing w:before="60" w:after="60" w:line="245" w:lineRule="auto"/>
    </w:pPr>
    <w:rPr>
      <w:color w:val="676C73" w:themeColor="text1"/>
      <w:sz w:val="20"/>
      <w:lang w:val="en-US"/>
    </w:rPr>
  </w:style>
  <w:style w:type="paragraph" w:styleId="Nadpis1">
    <w:name w:val="heading 1"/>
    <w:basedOn w:val="Normln"/>
    <w:next w:val="Normln"/>
    <w:link w:val="Nadpis1Char"/>
    <w:uiPriority w:val="9"/>
    <w:semiHidden/>
    <w:rsid w:val="00664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color w:val="336380" w:themeColor="text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rsid w:val="00E07A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6D6E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664788"/>
    <w:rPr>
      <w:rFonts w:asciiTheme="majorHAnsi" w:eastAsiaTheme="majorEastAsia" w:hAnsiTheme="majorHAnsi" w:cstheme="majorBidi"/>
      <w:color w:val="3C6D6E" w:themeColor="accent1" w:themeShade="BF"/>
      <w:sz w:val="26"/>
      <w:szCs w:val="26"/>
      <w:lang w:val="en-US"/>
    </w:rPr>
  </w:style>
  <w:style w:type="paragraph" w:styleId="Odstavecseseznamem">
    <w:name w:val="List Paragraph"/>
    <w:basedOn w:val="Normln"/>
    <w:uiPriority w:val="34"/>
    <w:semiHidden/>
    <w:qFormat/>
    <w:rsid w:val="00E07A42"/>
    <w:pPr>
      <w:ind w:left="720"/>
      <w:contextualSpacing/>
    </w:pPr>
  </w:style>
  <w:style w:type="table" w:styleId="Mkatabulky">
    <w:name w:val="Table Grid"/>
    <w:basedOn w:val="Normlntabulka"/>
    <w:uiPriority w:val="39"/>
    <w:rsid w:val="00531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664788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NzevChar">
    <w:name w:val="Název Char"/>
    <w:basedOn w:val="Standardnpsmoodstavce"/>
    <w:link w:val="Nzev"/>
    <w:uiPriority w:val="10"/>
    <w:rsid w:val="00664788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664788"/>
    <w:rPr>
      <w:rFonts w:asciiTheme="majorHAnsi" w:eastAsiaTheme="majorEastAsia" w:hAnsiTheme="majorHAnsi" w:cstheme="majorBidi"/>
      <w:bCs/>
      <w:color w:val="336380" w:themeColor="text2"/>
      <w:sz w:val="32"/>
      <w:szCs w:val="32"/>
      <w:lang w:val="en-US"/>
    </w:rPr>
  </w:style>
  <w:style w:type="paragraph" w:customStyle="1" w:styleId="small">
    <w:name w:val="small"/>
    <w:next w:val="Normln"/>
    <w:semiHidden/>
    <w:rsid w:val="00664788"/>
    <w:pPr>
      <w:spacing w:after="0" w:line="360" w:lineRule="auto"/>
      <w:ind w:left="360"/>
    </w:pPr>
    <w:rPr>
      <w:color w:val="676C73" w:themeColor="text1"/>
      <w:sz w:val="20"/>
      <w:lang w:val="en-US"/>
    </w:rPr>
  </w:style>
  <w:style w:type="paragraph" w:customStyle="1" w:styleId="table">
    <w:name w:val="table"/>
    <w:basedOn w:val="Normln"/>
    <w:qFormat/>
    <w:rsid w:val="00664788"/>
    <w:pPr>
      <w:spacing w:line="240" w:lineRule="auto"/>
    </w:pPr>
  </w:style>
  <w:style w:type="paragraph" w:customStyle="1" w:styleId="largetext">
    <w:name w:val="large text"/>
    <w:basedOn w:val="Normln"/>
    <w:qFormat/>
    <w:rsid w:val="00664788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tableheaddark">
    <w:name w:val="table head dark"/>
    <w:basedOn w:val="Normln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ableheadwhite">
    <w:name w:val="table head white"/>
    <w:basedOn w:val="Normln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numberedtextlight">
    <w:name w:val="numbered text light"/>
    <w:basedOn w:val="Odstavecseseznamem"/>
    <w:qFormat/>
    <w:rsid w:val="000B3285"/>
    <w:pPr>
      <w:numPr>
        <w:numId w:val="6"/>
      </w:numPr>
      <w:spacing w:before="40" w:after="120" w:line="240" w:lineRule="auto"/>
      <w:ind w:left="283" w:hanging="272"/>
      <w:contextualSpacing w:val="0"/>
    </w:pPr>
    <w:rPr>
      <w:rFonts w:asciiTheme="majorHAnsi" w:hAnsiTheme="majorHAnsi"/>
      <w:color w:val="FFFFFF" w:themeColor="background1"/>
    </w:rPr>
  </w:style>
  <w:style w:type="paragraph" w:customStyle="1" w:styleId="Titlebartext">
    <w:name w:val="Title bar text"/>
    <w:basedOn w:val="Normln"/>
    <w:link w:val="TitlebartextChar"/>
    <w:qFormat/>
    <w:rsid w:val="00664788"/>
    <w:rPr>
      <w:color w:val="FFFFFF" w:themeColor="background1"/>
      <w:sz w:val="23"/>
    </w:rPr>
  </w:style>
  <w:style w:type="character" w:customStyle="1" w:styleId="TitlebartextChar">
    <w:name w:val="Title bar text Char"/>
    <w:basedOn w:val="Standardnpsmoodstavce"/>
    <w:link w:val="Titlebartext"/>
    <w:rsid w:val="00664788"/>
    <w:rPr>
      <w:color w:val="FFFFFF" w:themeColor="background1"/>
      <w:sz w:val="23"/>
      <w:lang w:val="en-US"/>
    </w:rPr>
  </w:style>
  <w:style w:type="paragraph" w:styleId="Zhlav">
    <w:name w:val="header"/>
    <w:basedOn w:val="Normln"/>
    <w:link w:val="Zhlav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64788"/>
    <w:rPr>
      <w:color w:val="676C73" w:themeColor="text1"/>
      <w:sz w:val="20"/>
      <w:lang w:val="en-US"/>
    </w:rPr>
  </w:style>
  <w:style w:type="paragraph" w:styleId="Zpat">
    <w:name w:val="footer"/>
    <w:basedOn w:val="Normln"/>
    <w:link w:val="Zpat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64788"/>
    <w:rPr>
      <w:color w:val="676C73" w:themeColor="text1"/>
      <w:sz w:val="20"/>
      <w:lang w:val="en-US"/>
    </w:rPr>
  </w:style>
  <w:style w:type="character" w:styleId="Zstupntext">
    <w:name w:val="Placeholder Text"/>
    <w:basedOn w:val="Standardnpsmoodstavce"/>
    <w:uiPriority w:val="99"/>
    <w:semiHidden/>
    <w:rsid w:val="00664788"/>
    <w:rPr>
      <w:color w:val="808080"/>
    </w:rPr>
  </w:style>
  <w:style w:type="table" w:styleId="Prosttabulka5">
    <w:name w:val="Plain Table 5"/>
    <w:basedOn w:val="Normlntabulka"/>
    <w:uiPriority w:val="99"/>
    <w:rsid w:val="0049594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4B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4B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4B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4B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\Documents\Vlastn&#237;%20&#353;ablony%20Office\Checklist%20-%20self%20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2C2A3C9AC4D79AB18B1D595A55D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70655D3-9795-456E-8DDF-02C23A02BFA8}"/>
      </w:docPartPr>
      <w:docPartBody>
        <w:p w:rsidR="008702B7" w:rsidRDefault="00000000">
          <w:pPr>
            <w:pStyle w:val="92B2C2A3C9AC4D79AB18B1D595A55D3A"/>
          </w:pPr>
          <w:r w:rsidRPr="00664788">
            <w:t>Other wellness tips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80000027" w:usb1="0000000A" w:usb2="00000000" w:usb3="00000000" w:csb0="00000002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D447A"/>
    <w:multiLevelType w:val="hybridMultilevel"/>
    <w:tmpl w:val="B3C881AE"/>
    <w:lvl w:ilvl="0" w:tplc="5C2C5AF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68937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3C0"/>
    <w:rsid w:val="00141D47"/>
    <w:rsid w:val="002044CC"/>
    <w:rsid w:val="004D23C0"/>
    <w:rsid w:val="005659CB"/>
    <w:rsid w:val="00731BEC"/>
    <w:rsid w:val="00786CFA"/>
    <w:rsid w:val="00842628"/>
    <w:rsid w:val="008702B7"/>
    <w:rsid w:val="0092505C"/>
    <w:rsid w:val="00A97849"/>
    <w:rsid w:val="00AD561D"/>
    <w:rsid w:val="00B922D6"/>
    <w:rsid w:val="00C632EE"/>
    <w:rsid w:val="00C85796"/>
    <w:rsid w:val="00D328F5"/>
    <w:rsid w:val="00DD090C"/>
    <w:rsid w:val="00E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2B2C2A3C9AC4D79AB18B1D595A55D3A">
    <w:name w:val="92B2C2A3C9AC4D79AB18B1D595A55D3A"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917E8DB-816B-4A1A-A590-41C7A56B4B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Checklist - self care.dotx</Template>
  <TotalTime>0</TotalTime>
  <Pages>2</Pages>
  <Words>355</Words>
  <Characters>2101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2022-07-24T21:15:00Z</dcterms:created>
  <dcterms:modified xsi:type="dcterms:W3CDTF">2024-03-07T05:08:00Z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